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5B810" w14:textId="3C26FBC4" w:rsidR="00AE6981" w:rsidRDefault="00BB38E4">
      <w:bookmarkStart w:id="0" w:name="_GoBack"/>
      <w:bookmarkEnd w:id="0"/>
      <w:r>
        <w:rPr>
          <w:noProof/>
        </w:rPr>
        <mc:AlternateContent>
          <mc:Choice Requires="wps">
            <w:drawing>
              <wp:anchor distT="0" distB="0" distL="114300" distR="114300" simplePos="0" relativeHeight="251773024" behindDoc="0" locked="0" layoutInCell="1" allowOverlap="1" wp14:anchorId="455356D5" wp14:editId="7FC57B68">
                <wp:simplePos x="0" y="0"/>
                <wp:positionH relativeFrom="page">
                  <wp:posOffset>365760</wp:posOffset>
                </wp:positionH>
                <wp:positionV relativeFrom="page">
                  <wp:posOffset>137160</wp:posOffset>
                </wp:positionV>
                <wp:extent cx="7086600" cy="228600"/>
                <wp:effectExtent l="50800" t="25400" r="76200" b="101600"/>
                <wp:wrapThrough wrapText="bothSides">
                  <wp:wrapPolygon edited="0">
                    <wp:start x="-155" y="-2400"/>
                    <wp:lineTo x="-155" y="28800"/>
                    <wp:lineTo x="21755" y="28800"/>
                    <wp:lineTo x="21755" y="-2400"/>
                    <wp:lineTo x="-155" y="-2400"/>
                  </wp:wrapPolygon>
                </wp:wrapThrough>
                <wp:docPr id="302" name="Rectangle 302"/>
                <wp:cNvGraphicFramePr/>
                <a:graphic xmlns:a="http://schemas.openxmlformats.org/drawingml/2006/main">
                  <a:graphicData uri="http://schemas.microsoft.com/office/word/2010/wordprocessingShape">
                    <wps:wsp>
                      <wps:cNvSpPr/>
                      <wps:spPr>
                        <a:xfrm>
                          <a:off x="0" y="0"/>
                          <a:ext cx="7086600" cy="2286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28.8pt;margin-top:10.8pt;width:558pt;height:18pt;z-index:2517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" fillcolor="#4c6224 [2415]" strokecolor="#8fb848 [3044]">
                <v:shadow on="t" opacity="22937f" mv:blur="40000f" origin=",.5" offset="0,23000emu"/>
                <w10:wrap type="through" anchorx="page" anchory="page"/>
              </v:rect>
            </w:pict>
          </mc:Fallback>
        </mc:AlternateContent>
      </w:r>
      <w:r w:rsidR="00B63ED8">
        <w:rPr>
          <w:noProof/>
        </w:rPr>
        <mc:AlternateContent>
          <mc:Choice Requires="wps">
            <w:drawing>
              <wp:anchor distT="0" distB="0" distL="114300" distR="114300" simplePos="0" relativeHeight="251692128" behindDoc="0" locked="0" layoutInCell="1" allowOverlap="1" wp14:anchorId="6B5A2422" wp14:editId="61EE7D8E">
                <wp:simplePos x="0" y="0"/>
                <wp:positionH relativeFrom="page">
                  <wp:posOffset>457200</wp:posOffset>
                </wp:positionH>
                <wp:positionV relativeFrom="page">
                  <wp:posOffset>434340</wp:posOffset>
                </wp:positionV>
                <wp:extent cx="6870700" cy="1318260"/>
                <wp:effectExtent l="0" t="0" r="12700" b="2540"/>
                <wp:wrapTight wrapText="bothSides">
                  <wp:wrapPolygon edited="0">
                    <wp:start x="0" y="0"/>
                    <wp:lineTo x="0" y="21225"/>
                    <wp:lineTo x="21560" y="21225"/>
                    <wp:lineTo x="21560" y="0"/>
                    <wp:lineTo x="0" y="0"/>
                  </wp:wrapPolygon>
                </wp:wrapTight>
                <wp:docPr id="2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318260"/>
                        </a:xfrm>
                        <a:prstGeom prst="rect">
                          <a:avLst/>
                        </a:prstGeom>
                        <a:solidFill>
                          <a:srgbClr val="FFFFFF"/>
                        </a:solidFill>
                        <a:ln>
                          <a:noFill/>
                        </a:ln>
                        <a:extLst>
                          <a:ext uri="{FAA26D3D-D897-4be2-8F04-BA451C77F1D7}">
                            <ma14:placeholderFlag xmlns:ma14="http://schemas.microsoft.com/office/mac/drawingml/2011/main"/>
                          </a:ext>
                        </a:extLst>
                      </wps:spPr>
                      <wps:txbx>
                        <w:txbxContent>
                          <w:p w14:paraId="652AE269" w14:textId="65BDC817" w:rsidR="00FE5C5D" w:rsidRPr="0085545C" w:rsidRDefault="00FE5C5D" w:rsidP="0085545C">
                            <w:pPr>
                              <w:pStyle w:val="Heading1"/>
                              <w:spacing w:line="240" w:lineRule="auto"/>
                              <w:rPr>
                                <w:sz w:val="56"/>
                                <w:u w:val="single"/>
                              </w:rPr>
                            </w:pPr>
                            <w:r w:rsidRPr="0085545C">
                              <w:rPr>
                                <w:sz w:val="56"/>
                                <w:u w:val="single"/>
                              </w:rPr>
                              <w:t>4-H Art Contest Results</w:t>
                            </w:r>
                          </w:p>
                          <w:p w14:paraId="2B4455A1" w14:textId="41EDFC23" w:rsidR="00FE5C5D" w:rsidRDefault="00FE5C5D" w:rsidP="0085545C">
                            <w:pPr>
                              <w:pStyle w:val="Heading1"/>
                              <w:spacing w:line="240" w:lineRule="auto"/>
                              <w:rPr>
                                <w:sz w:val="28"/>
                              </w:rPr>
                            </w:pPr>
                            <w:r>
                              <w:rPr>
                                <w:sz w:val="28"/>
                              </w:rPr>
                              <w:t>In October, 4-H’ers submitted artwork using paints, oils, pencil, marker, etc. to be judged. Winners received Clover Cash!  1</w:t>
                            </w:r>
                            <w:r w:rsidRPr="00B63ED8">
                              <w:rPr>
                                <w:sz w:val="28"/>
                                <w:vertAlign w:val="superscript"/>
                              </w:rPr>
                              <w:t>st</w:t>
                            </w:r>
                            <w:r>
                              <w:rPr>
                                <w:sz w:val="28"/>
                              </w:rPr>
                              <w:t>=$50, 2</w:t>
                            </w:r>
                            <w:r w:rsidRPr="00B63ED8">
                              <w:rPr>
                                <w:sz w:val="28"/>
                                <w:vertAlign w:val="superscript"/>
                              </w:rPr>
                              <w:t>nd</w:t>
                            </w:r>
                            <w:r>
                              <w:rPr>
                                <w:sz w:val="28"/>
                              </w:rPr>
                              <w:t>=$30, 3</w:t>
                            </w:r>
                            <w:r w:rsidRPr="00B63ED8">
                              <w:rPr>
                                <w:sz w:val="28"/>
                                <w:vertAlign w:val="superscript"/>
                              </w:rPr>
                              <w:t>rd</w:t>
                            </w:r>
                            <w:r>
                              <w:rPr>
                                <w:sz w:val="28"/>
                              </w:rPr>
                              <w:t>=$15, Cloverbuds=$10</w:t>
                            </w:r>
                          </w:p>
                          <w:p w14:paraId="3395EFED" w14:textId="2756D12A" w:rsidR="00FE5C5D" w:rsidRPr="00B63ED8" w:rsidRDefault="00FE5C5D" w:rsidP="0085545C">
                            <w:pPr>
                              <w:pStyle w:val="Heading1"/>
                              <w:spacing w:line="240" w:lineRule="auto"/>
                              <w:rPr>
                                <w:b/>
                                <w:sz w:val="28"/>
                              </w:rPr>
                            </w:pPr>
                            <w:r>
                              <w:rPr>
                                <w:b/>
                                <w:sz w:val="28"/>
                              </w:rPr>
                              <w:t xml:space="preserve">Artwork will be displayed at the Granville County Expo Center for the month of December!  Look for another contest coming early this spring for photography!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1" o:spid="_x0000_s1026" type="#_x0000_t202" style="position:absolute;margin-left:36pt;margin-top:34.2pt;width:541pt;height:103.8pt;z-index:2516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" stroked="f">
                <v:textbox inset=",0,,0">
                  <w:txbxContent>
                    <w:p w14:paraId="652AE269" w14:textId="65BDC817" w:rsidR="00FE5C5D" w:rsidRPr="0085545C" w:rsidRDefault="00FE5C5D" w:rsidP="0085545C">
                      <w:pPr>
                        <w:pStyle w:val="Heading1"/>
                        <w:spacing w:line="240" w:lineRule="auto"/>
                        <w:rPr>
                          <w:sz w:val="56"/>
                          <w:u w:val="single"/>
                        </w:rPr>
                      </w:pPr>
                      <w:r w:rsidRPr="0085545C">
                        <w:rPr>
                          <w:sz w:val="56"/>
                          <w:u w:val="single"/>
                        </w:rPr>
                        <w:t>4-H Art Contest Results</w:t>
                      </w:r>
                    </w:p>
                    <w:p w14:paraId="2B4455A1" w14:textId="41EDFC23" w:rsidR="00FE5C5D" w:rsidRDefault="00FE5C5D" w:rsidP="0085545C">
                      <w:pPr>
                        <w:pStyle w:val="Heading1"/>
                        <w:spacing w:line="240" w:lineRule="auto"/>
                        <w:rPr>
                          <w:sz w:val="28"/>
                        </w:rPr>
                      </w:pPr>
                      <w:r>
                        <w:rPr>
                          <w:sz w:val="28"/>
                        </w:rPr>
                        <w:t>In October, 4-H’ers submitted artwork using paints, oils, pencil, marker, etc. to be judged. Winners received Clover Cash!  1</w:t>
                      </w:r>
                      <w:r w:rsidRPr="00B63ED8">
                        <w:rPr>
                          <w:sz w:val="28"/>
                          <w:vertAlign w:val="superscript"/>
                        </w:rPr>
                        <w:t>st</w:t>
                      </w:r>
                      <w:r>
                        <w:rPr>
                          <w:sz w:val="28"/>
                        </w:rPr>
                        <w:t>=$50, 2</w:t>
                      </w:r>
                      <w:r w:rsidRPr="00B63ED8">
                        <w:rPr>
                          <w:sz w:val="28"/>
                          <w:vertAlign w:val="superscript"/>
                        </w:rPr>
                        <w:t>nd</w:t>
                      </w:r>
                      <w:r>
                        <w:rPr>
                          <w:sz w:val="28"/>
                        </w:rPr>
                        <w:t>=$30, 3</w:t>
                      </w:r>
                      <w:r w:rsidRPr="00B63ED8">
                        <w:rPr>
                          <w:sz w:val="28"/>
                          <w:vertAlign w:val="superscript"/>
                        </w:rPr>
                        <w:t>rd</w:t>
                      </w:r>
                      <w:r>
                        <w:rPr>
                          <w:sz w:val="28"/>
                        </w:rPr>
                        <w:t>=$15, Cloverbuds=$10</w:t>
                      </w:r>
                    </w:p>
                    <w:p w14:paraId="3395EFED" w14:textId="2756D12A" w:rsidR="00FE5C5D" w:rsidRPr="00B63ED8" w:rsidRDefault="00FE5C5D" w:rsidP="0085545C">
                      <w:pPr>
                        <w:pStyle w:val="Heading1"/>
                        <w:spacing w:line="240" w:lineRule="auto"/>
                        <w:rPr>
                          <w:b/>
                          <w:sz w:val="28"/>
                        </w:rPr>
                      </w:pPr>
                      <w:r>
                        <w:rPr>
                          <w:b/>
                          <w:sz w:val="28"/>
                        </w:rPr>
                        <w:t xml:space="preserve">Artwork will be displayed at the Granville County Expo Center for the month of December!  Look for another contest coming early this spring for photography!  </w:t>
                      </w:r>
                    </w:p>
                  </w:txbxContent>
                </v:textbox>
                <w10:wrap type="tight" anchorx="page" anchory="page"/>
              </v:shape>
            </w:pict>
          </mc:Fallback>
        </mc:AlternateContent>
      </w:r>
      <w:r w:rsidR="00B63ED8">
        <w:rPr>
          <w:noProof/>
        </w:rPr>
        <mc:AlternateContent>
          <mc:Choice Requires="wps">
            <w:drawing>
              <wp:anchor distT="0" distB="0" distL="114300" distR="114300" simplePos="0" relativeHeight="251705440" behindDoc="0" locked="0" layoutInCell="1" allowOverlap="1" wp14:anchorId="796286F7" wp14:editId="3B3062BC">
                <wp:simplePos x="0" y="0"/>
                <wp:positionH relativeFrom="page">
                  <wp:posOffset>3208020</wp:posOffset>
                </wp:positionH>
                <wp:positionV relativeFrom="page">
                  <wp:posOffset>1816100</wp:posOffset>
                </wp:positionV>
                <wp:extent cx="1600200" cy="796925"/>
                <wp:effectExtent l="0" t="0" r="25400" b="15875"/>
                <wp:wrapThrough wrapText="bothSides">
                  <wp:wrapPolygon edited="0">
                    <wp:start x="0" y="0"/>
                    <wp:lineTo x="0" y="21342"/>
                    <wp:lineTo x="21600" y="21342"/>
                    <wp:lineTo x="21600" y="0"/>
                    <wp:lineTo x="0" y="0"/>
                  </wp:wrapPolygon>
                </wp:wrapThrough>
                <wp:docPr id="257" name="Text Box 257"/>
                <wp:cNvGraphicFramePr/>
                <a:graphic xmlns:a="http://schemas.openxmlformats.org/drawingml/2006/main">
                  <a:graphicData uri="http://schemas.microsoft.com/office/word/2010/wordprocessingShape">
                    <wps:wsp>
                      <wps:cNvSpPr txBox="1"/>
                      <wps:spPr>
                        <a:xfrm>
                          <a:off x="0" y="0"/>
                          <a:ext cx="1600200" cy="796925"/>
                        </a:xfrm>
                        <a:prstGeom prst="rect">
                          <a:avLst/>
                        </a:prstGeom>
                        <a:noFill/>
                        <a:ln w="19050" cmpd="sng">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0912BF" w14:textId="14FC6530" w:rsidR="00FE5C5D" w:rsidRPr="005F5D63" w:rsidRDefault="00FE5C5D" w:rsidP="005F5D63">
                            <w:pPr>
                              <w:jc w:val="center"/>
                              <w:rPr>
                                <w:rFonts w:ascii="Apple Chancery" w:hAnsi="Apple Chancery" w:cs="Apple Chancery"/>
                                <w:b/>
                                <w:i/>
                                <w:color w:val="7F7F7F" w:themeColor="text1" w:themeTint="80"/>
                                <w:sz w:val="40"/>
                              </w:rPr>
                            </w:pPr>
                            <w:r w:rsidRPr="005F5D63">
                              <w:rPr>
                                <w:rFonts w:ascii="Apple Chancery" w:hAnsi="Apple Chancery" w:cs="Apple Chancery"/>
                                <w:b/>
                                <w:i/>
                                <w:color w:val="7F7F7F" w:themeColor="text1" w:themeTint="80"/>
                                <w:sz w:val="40"/>
                              </w:rPr>
                              <w:t xml:space="preserve">JUNIORS </w:t>
                            </w:r>
                            <w:r w:rsidRPr="00B63ED8">
                              <w:rPr>
                                <w:rFonts w:ascii="Apple Chancery" w:hAnsi="Apple Chancery" w:cs="Apple Chancery"/>
                                <w:b/>
                                <w:i/>
                                <w:color w:val="7F7F7F" w:themeColor="text1" w:themeTint="80"/>
                                <w:sz w:val="28"/>
                              </w:rPr>
                              <w:t xml:space="preserve">(9-12 </w:t>
                            </w:r>
                            <w:proofErr w:type="spellStart"/>
                            <w:r w:rsidRPr="00B63ED8">
                              <w:rPr>
                                <w:rFonts w:ascii="Apple Chancery" w:hAnsi="Apple Chancery" w:cs="Apple Chancery"/>
                                <w:b/>
                                <w:i/>
                                <w:color w:val="7F7F7F" w:themeColor="text1" w:themeTint="80"/>
                                <w:sz w:val="28"/>
                              </w:rPr>
                              <w:t>yrs</w:t>
                            </w:r>
                            <w:proofErr w:type="spellEnd"/>
                            <w:r w:rsidRPr="00B63ED8">
                              <w:rPr>
                                <w:rFonts w:ascii="Apple Chancery" w:hAnsi="Apple Chancery" w:cs="Apple Chancery"/>
                                <w:b/>
                                <w:i/>
                                <w:color w:val="7F7F7F" w:themeColor="text1" w:themeTint="8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27" type="#_x0000_t202" style="position:absolute;margin-left:252.6pt;margin-top:143pt;width:126pt;height:62.75pt;z-index:2517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" mv:complextextbox="1" filled="f" strokecolor="black [3213]" strokeweight="1.5pt">
                <v:textbox>
                  <w:txbxContent>
                    <w:p w14:paraId="6B0912BF" w14:textId="14FC6530" w:rsidR="00FE5C5D" w:rsidRPr="005F5D63" w:rsidRDefault="00FE5C5D" w:rsidP="005F5D63">
                      <w:pPr>
                        <w:jc w:val="center"/>
                        <w:rPr>
                          <w:rFonts w:ascii="Apple Chancery" w:hAnsi="Apple Chancery" w:cs="Apple Chancery"/>
                          <w:b/>
                          <w:i/>
                          <w:color w:val="7F7F7F" w:themeColor="text1" w:themeTint="80"/>
                          <w:sz w:val="40"/>
                        </w:rPr>
                      </w:pPr>
                      <w:r w:rsidRPr="005F5D63">
                        <w:rPr>
                          <w:rFonts w:ascii="Apple Chancery" w:hAnsi="Apple Chancery" w:cs="Apple Chancery"/>
                          <w:b/>
                          <w:i/>
                          <w:color w:val="7F7F7F" w:themeColor="text1" w:themeTint="80"/>
                          <w:sz w:val="40"/>
                        </w:rPr>
                        <w:t xml:space="preserve">JUNIORS </w:t>
                      </w:r>
                      <w:r w:rsidRPr="00B63ED8">
                        <w:rPr>
                          <w:rFonts w:ascii="Apple Chancery" w:hAnsi="Apple Chancery" w:cs="Apple Chancery"/>
                          <w:b/>
                          <w:i/>
                          <w:color w:val="7F7F7F" w:themeColor="text1" w:themeTint="80"/>
                          <w:sz w:val="28"/>
                        </w:rPr>
                        <w:t xml:space="preserve">(9-12 </w:t>
                      </w:r>
                      <w:proofErr w:type="spellStart"/>
                      <w:r w:rsidRPr="00B63ED8">
                        <w:rPr>
                          <w:rFonts w:ascii="Apple Chancery" w:hAnsi="Apple Chancery" w:cs="Apple Chancery"/>
                          <w:b/>
                          <w:i/>
                          <w:color w:val="7F7F7F" w:themeColor="text1" w:themeTint="80"/>
                          <w:sz w:val="28"/>
                        </w:rPr>
                        <w:t>yrs</w:t>
                      </w:r>
                      <w:proofErr w:type="spellEnd"/>
                      <w:r w:rsidRPr="00B63ED8">
                        <w:rPr>
                          <w:rFonts w:ascii="Apple Chancery" w:hAnsi="Apple Chancery" w:cs="Apple Chancery"/>
                          <w:b/>
                          <w:i/>
                          <w:color w:val="7F7F7F" w:themeColor="text1" w:themeTint="80"/>
                          <w:sz w:val="28"/>
                        </w:rPr>
                        <w:t>)</w:t>
                      </w:r>
                    </w:p>
                  </w:txbxContent>
                </v:textbox>
                <w10:wrap type="through" anchorx="page" anchory="page"/>
              </v:shape>
            </w:pict>
          </mc:Fallback>
        </mc:AlternateContent>
      </w:r>
      <w:r w:rsidR="00B63ED8">
        <w:rPr>
          <w:noProof/>
        </w:rPr>
        <mc:AlternateContent>
          <mc:Choice Requires="wps">
            <w:drawing>
              <wp:anchor distT="0" distB="0" distL="114300" distR="114300" simplePos="0" relativeHeight="251714656" behindDoc="0" locked="0" layoutInCell="1" allowOverlap="1" wp14:anchorId="66339905" wp14:editId="3663782D">
                <wp:simplePos x="0" y="0"/>
                <wp:positionH relativeFrom="page">
                  <wp:posOffset>292100</wp:posOffset>
                </wp:positionH>
                <wp:positionV relativeFrom="page">
                  <wp:posOffset>9225280</wp:posOffset>
                </wp:positionV>
                <wp:extent cx="2514600" cy="495300"/>
                <wp:effectExtent l="0" t="0" r="0" b="12700"/>
                <wp:wrapThrough wrapText="bothSides">
                  <wp:wrapPolygon edited="0">
                    <wp:start x="218" y="0"/>
                    <wp:lineTo x="218" y="21046"/>
                    <wp:lineTo x="21164" y="21046"/>
                    <wp:lineTo x="21164" y="0"/>
                    <wp:lineTo x="218" y="0"/>
                  </wp:wrapPolygon>
                </wp:wrapThrough>
                <wp:docPr id="263" name="Text Box 263"/>
                <wp:cNvGraphicFramePr/>
                <a:graphic xmlns:a="http://schemas.openxmlformats.org/drawingml/2006/main">
                  <a:graphicData uri="http://schemas.microsoft.com/office/word/2010/wordprocessingShape">
                    <wps:wsp>
                      <wps:cNvSpPr txBox="1"/>
                      <wps:spPr>
                        <a:xfrm>
                          <a:off x="0" y="0"/>
                          <a:ext cx="251460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3F34F1" w14:textId="03B3074A" w:rsidR="00FE5C5D" w:rsidRDefault="00FE5C5D" w:rsidP="001968B3">
                            <w:r>
                              <w:t>1</w:t>
                            </w:r>
                            <w:r w:rsidRPr="001968B3">
                              <w:rPr>
                                <w:vertAlign w:val="superscript"/>
                              </w:rPr>
                              <w:t>st</w:t>
                            </w:r>
                            <w:r>
                              <w:t xml:space="preserve">—Gabrielle Rodriguez, 15 </w:t>
                            </w:r>
                            <w:proofErr w:type="spellStart"/>
                            <w:r>
                              <w:t>yrs</w:t>
                            </w:r>
                            <w:proofErr w:type="spellEnd"/>
                            <w:r>
                              <w:t>, At-Large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28" type="#_x0000_t202" style="position:absolute;margin-left:23pt;margin-top:726.4pt;width:198pt;height:39pt;z-index:2517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G9tQCAAAh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" mv:complextextbox="1" filled="f" stroked="f">
                <v:textbox>
                  <w:txbxContent>
                    <w:p w14:paraId="5F3F34F1" w14:textId="03B3074A" w:rsidR="00FE5C5D" w:rsidRDefault="00FE5C5D" w:rsidP="001968B3">
                      <w:r>
                        <w:t>1</w:t>
                      </w:r>
                      <w:r w:rsidRPr="001968B3">
                        <w:rPr>
                          <w:vertAlign w:val="superscript"/>
                        </w:rPr>
                        <w:t>st</w:t>
                      </w:r>
                      <w:r>
                        <w:t xml:space="preserve">—Gabrielle Rodriguez, 15 </w:t>
                      </w:r>
                      <w:proofErr w:type="spellStart"/>
                      <w:r>
                        <w:t>yrs</w:t>
                      </w:r>
                      <w:proofErr w:type="spellEnd"/>
                      <w:r>
                        <w:t>, At-Large Member</w:t>
                      </w:r>
                    </w:p>
                  </w:txbxContent>
                </v:textbox>
                <w10:wrap type="through" anchorx="page" anchory="page"/>
              </v:shape>
            </w:pict>
          </mc:Fallback>
        </mc:AlternateContent>
      </w:r>
      <w:r w:rsidR="00B63ED8">
        <w:rPr>
          <w:noProof/>
        </w:rPr>
        <mc:AlternateContent>
          <mc:Choice Requires="wps">
            <w:drawing>
              <wp:anchor distT="0" distB="0" distL="114300" distR="114300" simplePos="0" relativeHeight="251718752" behindDoc="0" locked="0" layoutInCell="1" allowOverlap="1" wp14:anchorId="08981BE8" wp14:editId="3394E71E">
                <wp:simplePos x="0" y="0"/>
                <wp:positionH relativeFrom="page">
                  <wp:posOffset>5187315</wp:posOffset>
                </wp:positionH>
                <wp:positionV relativeFrom="page">
                  <wp:posOffset>9182100</wp:posOffset>
                </wp:positionV>
                <wp:extent cx="1958340" cy="495300"/>
                <wp:effectExtent l="0" t="0" r="0" b="12700"/>
                <wp:wrapThrough wrapText="bothSides">
                  <wp:wrapPolygon edited="0">
                    <wp:start x="280" y="0"/>
                    <wp:lineTo x="280" y="21046"/>
                    <wp:lineTo x="21012" y="21046"/>
                    <wp:lineTo x="21012" y="0"/>
                    <wp:lineTo x="280" y="0"/>
                  </wp:wrapPolygon>
                </wp:wrapThrough>
                <wp:docPr id="265" name="Text Box 265"/>
                <wp:cNvGraphicFramePr/>
                <a:graphic xmlns:a="http://schemas.openxmlformats.org/drawingml/2006/main">
                  <a:graphicData uri="http://schemas.microsoft.com/office/word/2010/wordprocessingShape">
                    <wps:wsp>
                      <wps:cNvSpPr txBox="1"/>
                      <wps:spPr>
                        <a:xfrm>
                          <a:off x="0" y="0"/>
                          <a:ext cx="195834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46143B" w14:textId="4F3EB521" w:rsidR="00FE5C5D" w:rsidRDefault="00FE5C5D" w:rsidP="00B63ED8">
                            <w:r>
                              <w:t>3</w:t>
                            </w:r>
                            <w:r w:rsidRPr="001968B3">
                              <w:rPr>
                                <w:vertAlign w:val="superscript"/>
                              </w:rPr>
                              <w:t>rd</w:t>
                            </w:r>
                            <w:r>
                              <w:t xml:space="preserve">—Kolbe Flood, 13 </w:t>
                            </w:r>
                            <w:proofErr w:type="spellStart"/>
                            <w:r>
                              <w:t>yrs</w:t>
                            </w:r>
                            <w:proofErr w:type="spellEnd"/>
                            <w:r>
                              <w:t xml:space="preserve">, </w:t>
                            </w:r>
                          </w:p>
                          <w:p w14:paraId="3D82C82B" w14:textId="230179EF" w:rsidR="00FE5C5D" w:rsidRDefault="00FE5C5D" w:rsidP="00B63ED8">
                            <w:r>
                              <w:t>Happy Hoppers 4-H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029" type="#_x0000_t202" style="position:absolute;margin-left:408.45pt;margin-top:723pt;width:154.2pt;height:39pt;z-index:2517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" mv:complextextbox="1" filled="f" stroked="f">
                <v:textbox>
                  <w:txbxContent>
                    <w:p w14:paraId="0A46143B" w14:textId="4F3EB521" w:rsidR="00FE5C5D" w:rsidRDefault="00FE5C5D" w:rsidP="00B63ED8">
                      <w:r>
                        <w:t>3</w:t>
                      </w:r>
                      <w:r w:rsidRPr="001968B3">
                        <w:rPr>
                          <w:vertAlign w:val="superscript"/>
                        </w:rPr>
                        <w:t>rd</w:t>
                      </w:r>
                      <w:r>
                        <w:t xml:space="preserve">—Kolbe Flood, 13 </w:t>
                      </w:r>
                      <w:proofErr w:type="spellStart"/>
                      <w:r>
                        <w:t>yrs</w:t>
                      </w:r>
                      <w:proofErr w:type="spellEnd"/>
                      <w:r>
                        <w:t xml:space="preserve">, </w:t>
                      </w:r>
                    </w:p>
                    <w:p w14:paraId="3D82C82B" w14:textId="230179EF" w:rsidR="00FE5C5D" w:rsidRDefault="00FE5C5D" w:rsidP="00B63ED8">
                      <w:r>
                        <w:t>Happy Hoppers 4-H Club</w:t>
                      </w:r>
                    </w:p>
                  </w:txbxContent>
                </v:textbox>
                <w10:wrap type="through" anchorx="page" anchory="page"/>
              </v:shape>
            </w:pict>
          </mc:Fallback>
        </mc:AlternateContent>
      </w:r>
      <w:r w:rsidR="00B63ED8">
        <w:rPr>
          <w:noProof/>
        </w:rPr>
        <mc:AlternateContent>
          <mc:Choice Requires="wps">
            <w:drawing>
              <wp:anchor distT="0" distB="0" distL="114300" distR="114300" simplePos="0" relativeHeight="251716704" behindDoc="0" locked="0" layoutInCell="1" allowOverlap="1" wp14:anchorId="205C58F5" wp14:editId="3298E04D">
                <wp:simplePos x="0" y="0"/>
                <wp:positionH relativeFrom="page">
                  <wp:posOffset>2733040</wp:posOffset>
                </wp:positionH>
                <wp:positionV relativeFrom="page">
                  <wp:posOffset>9263380</wp:posOffset>
                </wp:positionV>
                <wp:extent cx="2181860" cy="495300"/>
                <wp:effectExtent l="0" t="0" r="0" b="12700"/>
                <wp:wrapThrough wrapText="bothSides">
                  <wp:wrapPolygon edited="0">
                    <wp:start x="251" y="0"/>
                    <wp:lineTo x="251" y="21046"/>
                    <wp:lineTo x="21122" y="21046"/>
                    <wp:lineTo x="21122" y="0"/>
                    <wp:lineTo x="251" y="0"/>
                  </wp:wrapPolygon>
                </wp:wrapThrough>
                <wp:docPr id="264" name="Text Box 264"/>
                <wp:cNvGraphicFramePr/>
                <a:graphic xmlns:a="http://schemas.openxmlformats.org/drawingml/2006/main">
                  <a:graphicData uri="http://schemas.microsoft.com/office/word/2010/wordprocessingShape">
                    <wps:wsp>
                      <wps:cNvSpPr txBox="1"/>
                      <wps:spPr>
                        <a:xfrm>
                          <a:off x="0" y="0"/>
                          <a:ext cx="218186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AC349E" w14:textId="0A50919C" w:rsidR="00FE5C5D" w:rsidRDefault="00FE5C5D" w:rsidP="00B63ED8">
                            <w:r>
                              <w:t>2</w:t>
                            </w:r>
                            <w:r w:rsidRPr="00B63ED8">
                              <w:rPr>
                                <w:vertAlign w:val="superscript"/>
                              </w:rPr>
                              <w:t>nd</w:t>
                            </w:r>
                            <w:r>
                              <w:t xml:space="preserve">—Amber Harvey, 17 </w:t>
                            </w:r>
                            <w:proofErr w:type="spellStart"/>
                            <w:r>
                              <w:t>yrs</w:t>
                            </w:r>
                            <w:proofErr w:type="spellEnd"/>
                            <w:r>
                              <w:t xml:space="preserve">, </w:t>
                            </w:r>
                          </w:p>
                          <w:p w14:paraId="026B83BE" w14:textId="77777777" w:rsidR="00FE5C5D" w:rsidRDefault="00FE5C5D" w:rsidP="00B63ED8">
                            <w:r>
                              <w:t>Happy Hoppers 4-H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030" type="#_x0000_t202" style="position:absolute;margin-left:215.2pt;margin-top:729.4pt;width:171.8pt;height:39pt;z-index:2517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2YANUCAAAh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" mv:complextextbox="1" filled="f" stroked="f">
                <v:textbox>
                  <w:txbxContent>
                    <w:p w14:paraId="6DAC349E" w14:textId="0A50919C" w:rsidR="00FE5C5D" w:rsidRDefault="00FE5C5D" w:rsidP="00B63ED8">
                      <w:r>
                        <w:t>2</w:t>
                      </w:r>
                      <w:r w:rsidRPr="00B63ED8">
                        <w:rPr>
                          <w:vertAlign w:val="superscript"/>
                        </w:rPr>
                        <w:t>nd</w:t>
                      </w:r>
                      <w:r>
                        <w:t xml:space="preserve">—Amber Harvey, 17 </w:t>
                      </w:r>
                      <w:proofErr w:type="spellStart"/>
                      <w:r>
                        <w:t>yrs</w:t>
                      </w:r>
                      <w:proofErr w:type="spellEnd"/>
                      <w:r>
                        <w:t xml:space="preserve">, </w:t>
                      </w:r>
                    </w:p>
                    <w:p w14:paraId="026B83BE" w14:textId="77777777" w:rsidR="00FE5C5D" w:rsidRDefault="00FE5C5D" w:rsidP="00B63ED8">
                      <w:r>
                        <w:t>Happy Hoppers 4-H Club</w:t>
                      </w:r>
                    </w:p>
                  </w:txbxContent>
                </v:textbox>
                <w10:wrap type="through" anchorx="page" anchory="page"/>
              </v:shape>
            </w:pict>
          </mc:Fallback>
        </mc:AlternateContent>
      </w:r>
      <w:r w:rsidR="00B63ED8">
        <w:rPr>
          <w:noProof/>
        </w:rPr>
        <w:drawing>
          <wp:anchor distT="0" distB="0" distL="114300" distR="114300" simplePos="0" relativeHeight="251698272" behindDoc="0" locked="0" layoutInCell="1" allowOverlap="1" wp14:anchorId="2131AFAC" wp14:editId="77350E16">
            <wp:simplePos x="0" y="0"/>
            <wp:positionH relativeFrom="page">
              <wp:posOffset>2501900</wp:posOffset>
            </wp:positionH>
            <wp:positionV relativeFrom="page">
              <wp:posOffset>6705600</wp:posOffset>
            </wp:positionV>
            <wp:extent cx="2341880" cy="2476500"/>
            <wp:effectExtent l="152400" t="152400" r="172720" b="190500"/>
            <wp:wrapThrough wrapText="bothSides">
              <wp:wrapPolygon edited="0">
                <wp:start x="-703" y="-1329"/>
                <wp:lineTo x="-1406" y="-886"/>
                <wp:lineTo x="-1406" y="20382"/>
                <wp:lineTo x="-937" y="23040"/>
                <wp:lineTo x="22490" y="23040"/>
                <wp:lineTo x="22959" y="20382"/>
                <wp:lineTo x="22959" y="2658"/>
                <wp:lineTo x="22256" y="-665"/>
                <wp:lineTo x="22256" y="-1329"/>
                <wp:lineTo x="-703" y="-1329"/>
              </wp:wrapPolygon>
            </wp:wrapThrough>
            <wp:docPr id="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41880"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68B3">
        <w:rPr>
          <w:noProof/>
        </w:rPr>
        <mc:AlternateContent>
          <mc:Choice Requires="wps">
            <w:drawing>
              <wp:anchor distT="0" distB="0" distL="114300" distR="114300" simplePos="0" relativeHeight="251707488" behindDoc="0" locked="0" layoutInCell="1" allowOverlap="1" wp14:anchorId="56A5EAA2" wp14:editId="5E9C772D">
                <wp:simplePos x="0" y="0"/>
                <wp:positionH relativeFrom="page">
                  <wp:posOffset>3063240</wp:posOffset>
                </wp:positionH>
                <wp:positionV relativeFrom="page">
                  <wp:posOffset>5793105</wp:posOffset>
                </wp:positionV>
                <wp:extent cx="1600200" cy="848995"/>
                <wp:effectExtent l="0" t="0" r="25400" b="14605"/>
                <wp:wrapThrough wrapText="bothSides">
                  <wp:wrapPolygon edited="0">
                    <wp:start x="0" y="0"/>
                    <wp:lineTo x="0" y="21325"/>
                    <wp:lineTo x="21600" y="21325"/>
                    <wp:lineTo x="21600" y="0"/>
                    <wp:lineTo x="0" y="0"/>
                  </wp:wrapPolygon>
                </wp:wrapThrough>
                <wp:docPr id="258" name="Text Box 258"/>
                <wp:cNvGraphicFramePr/>
                <a:graphic xmlns:a="http://schemas.openxmlformats.org/drawingml/2006/main">
                  <a:graphicData uri="http://schemas.microsoft.com/office/word/2010/wordprocessingShape">
                    <wps:wsp>
                      <wps:cNvSpPr txBox="1"/>
                      <wps:spPr>
                        <a:xfrm>
                          <a:off x="0" y="0"/>
                          <a:ext cx="1600200" cy="848995"/>
                        </a:xfrm>
                        <a:prstGeom prst="rect">
                          <a:avLst/>
                        </a:prstGeom>
                        <a:noFill/>
                        <a:ln w="19050" cmpd="sng">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93CE42" w14:textId="12A490AC" w:rsidR="00FE5C5D" w:rsidRDefault="00FE5C5D" w:rsidP="005F5D63">
                            <w:pPr>
                              <w:jc w:val="center"/>
                              <w:rPr>
                                <w:rFonts w:ascii="Apple Chancery" w:hAnsi="Apple Chancery" w:cs="Apple Chancery"/>
                                <w:b/>
                                <w:i/>
                                <w:color w:val="7F7F7F" w:themeColor="text1" w:themeTint="80"/>
                                <w:sz w:val="40"/>
                              </w:rPr>
                            </w:pPr>
                            <w:r>
                              <w:rPr>
                                <w:rFonts w:ascii="Apple Chancery" w:hAnsi="Apple Chancery" w:cs="Apple Chancery"/>
                                <w:b/>
                                <w:i/>
                                <w:color w:val="7F7F7F" w:themeColor="text1" w:themeTint="80"/>
                                <w:sz w:val="40"/>
                              </w:rPr>
                              <w:t>SENIORS</w:t>
                            </w:r>
                          </w:p>
                          <w:p w14:paraId="2E25EA35" w14:textId="7A65E9F6" w:rsidR="00FE5C5D" w:rsidRPr="00B63ED8" w:rsidRDefault="00FE5C5D" w:rsidP="005F5D63">
                            <w:pPr>
                              <w:jc w:val="center"/>
                              <w:rPr>
                                <w:rFonts w:ascii="Apple Chancery" w:hAnsi="Apple Chancery" w:cs="Apple Chancery"/>
                                <w:b/>
                                <w:i/>
                                <w:color w:val="7F7F7F" w:themeColor="text1" w:themeTint="80"/>
                                <w:sz w:val="36"/>
                              </w:rPr>
                            </w:pPr>
                            <w:r w:rsidRPr="00B63ED8">
                              <w:rPr>
                                <w:rFonts w:ascii="Apple Chancery" w:hAnsi="Apple Chancery" w:cs="Apple Chancery"/>
                                <w:b/>
                                <w:i/>
                                <w:color w:val="7F7F7F" w:themeColor="text1" w:themeTint="80"/>
                                <w:sz w:val="28"/>
                              </w:rPr>
                              <w:t xml:space="preserve">(13-18 </w:t>
                            </w:r>
                            <w:proofErr w:type="spellStart"/>
                            <w:r w:rsidRPr="00B63ED8">
                              <w:rPr>
                                <w:rFonts w:ascii="Apple Chancery" w:hAnsi="Apple Chancery" w:cs="Apple Chancery"/>
                                <w:b/>
                                <w:i/>
                                <w:color w:val="7F7F7F" w:themeColor="text1" w:themeTint="80"/>
                                <w:sz w:val="28"/>
                              </w:rPr>
                              <w:t>yrs</w:t>
                            </w:r>
                            <w:proofErr w:type="spellEnd"/>
                            <w:r w:rsidRPr="00B63ED8">
                              <w:rPr>
                                <w:rFonts w:ascii="Apple Chancery" w:hAnsi="Apple Chancery" w:cs="Apple Chancery"/>
                                <w:b/>
                                <w:i/>
                                <w:color w:val="7F7F7F" w:themeColor="text1" w:themeTint="8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31" type="#_x0000_t202" style="position:absolute;margin-left:241.2pt;margin-top:456.15pt;width:126pt;height:66.85pt;z-index:2517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" mv:complextextbox="1" filled="f" strokecolor="black [3213]" strokeweight="1.5pt">
                <v:textbox>
                  <w:txbxContent>
                    <w:p w14:paraId="2D93CE42" w14:textId="12A490AC" w:rsidR="00FE5C5D" w:rsidRDefault="00FE5C5D" w:rsidP="005F5D63">
                      <w:pPr>
                        <w:jc w:val="center"/>
                        <w:rPr>
                          <w:rFonts w:ascii="Apple Chancery" w:hAnsi="Apple Chancery" w:cs="Apple Chancery"/>
                          <w:b/>
                          <w:i/>
                          <w:color w:val="7F7F7F" w:themeColor="text1" w:themeTint="80"/>
                          <w:sz w:val="40"/>
                        </w:rPr>
                      </w:pPr>
                      <w:r>
                        <w:rPr>
                          <w:rFonts w:ascii="Apple Chancery" w:hAnsi="Apple Chancery" w:cs="Apple Chancery"/>
                          <w:b/>
                          <w:i/>
                          <w:color w:val="7F7F7F" w:themeColor="text1" w:themeTint="80"/>
                          <w:sz w:val="40"/>
                        </w:rPr>
                        <w:t>SENIORS</w:t>
                      </w:r>
                    </w:p>
                    <w:p w14:paraId="2E25EA35" w14:textId="7A65E9F6" w:rsidR="00FE5C5D" w:rsidRPr="00B63ED8" w:rsidRDefault="00FE5C5D" w:rsidP="005F5D63">
                      <w:pPr>
                        <w:jc w:val="center"/>
                        <w:rPr>
                          <w:rFonts w:ascii="Apple Chancery" w:hAnsi="Apple Chancery" w:cs="Apple Chancery"/>
                          <w:b/>
                          <w:i/>
                          <w:color w:val="7F7F7F" w:themeColor="text1" w:themeTint="80"/>
                          <w:sz w:val="36"/>
                        </w:rPr>
                      </w:pPr>
                      <w:r w:rsidRPr="00B63ED8">
                        <w:rPr>
                          <w:rFonts w:ascii="Apple Chancery" w:hAnsi="Apple Chancery" w:cs="Apple Chancery"/>
                          <w:b/>
                          <w:i/>
                          <w:color w:val="7F7F7F" w:themeColor="text1" w:themeTint="80"/>
                          <w:sz w:val="28"/>
                        </w:rPr>
                        <w:t xml:space="preserve">(13-18 </w:t>
                      </w:r>
                      <w:proofErr w:type="spellStart"/>
                      <w:r w:rsidRPr="00B63ED8">
                        <w:rPr>
                          <w:rFonts w:ascii="Apple Chancery" w:hAnsi="Apple Chancery" w:cs="Apple Chancery"/>
                          <w:b/>
                          <w:i/>
                          <w:color w:val="7F7F7F" w:themeColor="text1" w:themeTint="80"/>
                          <w:sz w:val="28"/>
                        </w:rPr>
                        <w:t>yrs</w:t>
                      </w:r>
                      <w:proofErr w:type="spellEnd"/>
                      <w:r w:rsidRPr="00B63ED8">
                        <w:rPr>
                          <w:rFonts w:ascii="Apple Chancery" w:hAnsi="Apple Chancery" w:cs="Apple Chancery"/>
                          <w:b/>
                          <w:i/>
                          <w:color w:val="7F7F7F" w:themeColor="text1" w:themeTint="80"/>
                          <w:sz w:val="28"/>
                        </w:rPr>
                        <w:t>)</w:t>
                      </w:r>
                    </w:p>
                  </w:txbxContent>
                </v:textbox>
                <w10:wrap type="through" anchorx="page" anchory="page"/>
              </v:shape>
            </w:pict>
          </mc:Fallback>
        </mc:AlternateContent>
      </w:r>
      <w:r w:rsidR="001968B3">
        <w:rPr>
          <w:noProof/>
        </w:rPr>
        <mc:AlternateContent>
          <mc:Choice Requires="wps">
            <w:drawing>
              <wp:anchor distT="0" distB="0" distL="114300" distR="114300" simplePos="0" relativeHeight="251712608" behindDoc="0" locked="0" layoutInCell="1" allowOverlap="1" wp14:anchorId="58043A7C" wp14:editId="11ADA282">
                <wp:simplePos x="0" y="0"/>
                <wp:positionH relativeFrom="page">
                  <wp:posOffset>5451475</wp:posOffset>
                </wp:positionH>
                <wp:positionV relativeFrom="page">
                  <wp:posOffset>5029200</wp:posOffset>
                </wp:positionV>
                <wp:extent cx="1958340" cy="495300"/>
                <wp:effectExtent l="0" t="0" r="0" b="12700"/>
                <wp:wrapThrough wrapText="bothSides">
                  <wp:wrapPolygon edited="0">
                    <wp:start x="280" y="0"/>
                    <wp:lineTo x="280" y="21046"/>
                    <wp:lineTo x="21012" y="21046"/>
                    <wp:lineTo x="21012" y="0"/>
                    <wp:lineTo x="280" y="0"/>
                  </wp:wrapPolygon>
                </wp:wrapThrough>
                <wp:docPr id="262" name="Text Box 262"/>
                <wp:cNvGraphicFramePr/>
                <a:graphic xmlns:a="http://schemas.openxmlformats.org/drawingml/2006/main">
                  <a:graphicData uri="http://schemas.microsoft.com/office/word/2010/wordprocessingShape">
                    <wps:wsp>
                      <wps:cNvSpPr txBox="1"/>
                      <wps:spPr>
                        <a:xfrm>
                          <a:off x="0" y="0"/>
                          <a:ext cx="195834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14C8A1" w14:textId="286E7107" w:rsidR="00FE5C5D" w:rsidRDefault="00FE5C5D" w:rsidP="001968B3">
                            <w:r>
                              <w:t>3</w:t>
                            </w:r>
                            <w:r w:rsidRPr="001968B3">
                              <w:rPr>
                                <w:vertAlign w:val="superscript"/>
                              </w:rPr>
                              <w:t>rd</w:t>
                            </w:r>
                            <w:r>
                              <w:t xml:space="preserve">--Anna </w:t>
                            </w:r>
                            <w:proofErr w:type="spellStart"/>
                            <w:r>
                              <w:t>Currin</w:t>
                            </w:r>
                            <w:proofErr w:type="spellEnd"/>
                            <w:r>
                              <w:t xml:space="preserve">, 12 </w:t>
                            </w:r>
                            <w:proofErr w:type="spellStart"/>
                            <w:r>
                              <w:t>yrs</w:t>
                            </w:r>
                            <w:proofErr w:type="spellEnd"/>
                            <w:r>
                              <w:t xml:space="preserve">, </w:t>
                            </w:r>
                          </w:p>
                          <w:p w14:paraId="78618BEC" w14:textId="229E0021" w:rsidR="00FE5C5D" w:rsidRDefault="00FE5C5D" w:rsidP="001968B3">
                            <w:r>
                              <w:t>Explorers 4-H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2" type="#_x0000_t202" style="position:absolute;margin-left:429.25pt;margin-top:396pt;width:154.2pt;height:39pt;z-index:2517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" mv:complextextbox="1" filled="f" stroked="f">
                <v:textbox>
                  <w:txbxContent>
                    <w:p w14:paraId="4014C8A1" w14:textId="286E7107" w:rsidR="00FE5C5D" w:rsidRDefault="00FE5C5D" w:rsidP="001968B3">
                      <w:r>
                        <w:t>3</w:t>
                      </w:r>
                      <w:r w:rsidRPr="001968B3">
                        <w:rPr>
                          <w:vertAlign w:val="superscript"/>
                        </w:rPr>
                        <w:t>rd</w:t>
                      </w:r>
                      <w:r>
                        <w:t xml:space="preserve">--Anna </w:t>
                      </w:r>
                      <w:proofErr w:type="spellStart"/>
                      <w:r>
                        <w:t>Currin</w:t>
                      </w:r>
                      <w:proofErr w:type="spellEnd"/>
                      <w:r>
                        <w:t xml:space="preserve">, 12 </w:t>
                      </w:r>
                      <w:proofErr w:type="spellStart"/>
                      <w:r>
                        <w:t>yrs</w:t>
                      </w:r>
                      <w:proofErr w:type="spellEnd"/>
                      <w:r>
                        <w:t xml:space="preserve">, </w:t>
                      </w:r>
                    </w:p>
                    <w:p w14:paraId="78618BEC" w14:textId="229E0021" w:rsidR="00FE5C5D" w:rsidRDefault="00FE5C5D" w:rsidP="001968B3">
                      <w:r>
                        <w:t>Explorers 4-H Club</w:t>
                      </w:r>
                    </w:p>
                  </w:txbxContent>
                </v:textbox>
                <w10:wrap type="through" anchorx="page" anchory="page"/>
              </v:shape>
            </w:pict>
          </mc:Fallback>
        </mc:AlternateContent>
      </w:r>
      <w:r w:rsidR="001968B3">
        <w:rPr>
          <w:noProof/>
        </w:rPr>
        <mc:AlternateContent>
          <mc:Choice Requires="wps">
            <w:drawing>
              <wp:anchor distT="0" distB="0" distL="114300" distR="114300" simplePos="0" relativeHeight="251710560" behindDoc="0" locked="0" layoutInCell="1" allowOverlap="1" wp14:anchorId="38429E4A" wp14:editId="7B6A2009">
                <wp:simplePos x="0" y="0"/>
                <wp:positionH relativeFrom="page">
                  <wp:posOffset>3078480</wp:posOffset>
                </wp:positionH>
                <wp:positionV relativeFrom="page">
                  <wp:posOffset>5029200</wp:posOffset>
                </wp:positionV>
                <wp:extent cx="1958340" cy="495300"/>
                <wp:effectExtent l="0" t="0" r="0" b="12700"/>
                <wp:wrapThrough wrapText="bothSides">
                  <wp:wrapPolygon edited="0">
                    <wp:start x="280" y="0"/>
                    <wp:lineTo x="280" y="21046"/>
                    <wp:lineTo x="21012" y="21046"/>
                    <wp:lineTo x="21012" y="0"/>
                    <wp:lineTo x="280" y="0"/>
                  </wp:wrapPolygon>
                </wp:wrapThrough>
                <wp:docPr id="261" name="Text Box 261"/>
                <wp:cNvGraphicFramePr/>
                <a:graphic xmlns:a="http://schemas.openxmlformats.org/drawingml/2006/main">
                  <a:graphicData uri="http://schemas.microsoft.com/office/word/2010/wordprocessingShape">
                    <wps:wsp>
                      <wps:cNvSpPr txBox="1"/>
                      <wps:spPr>
                        <a:xfrm>
                          <a:off x="0" y="0"/>
                          <a:ext cx="195834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399ACB" w14:textId="0F956DC7" w:rsidR="00FE5C5D" w:rsidRDefault="00FE5C5D" w:rsidP="001968B3">
                            <w:r>
                              <w:t>2</w:t>
                            </w:r>
                            <w:r w:rsidRPr="001968B3">
                              <w:rPr>
                                <w:vertAlign w:val="superscript"/>
                              </w:rPr>
                              <w:t>nd</w:t>
                            </w:r>
                            <w:r>
                              <w:t xml:space="preserve">--Amelia </w:t>
                            </w:r>
                            <w:proofErr w:type="spellStart"/>
                            <w:r>
                              <w:t>Laursen</w:t>
                            </w:r>
                            <w:proofErr w:type="spellEnd"/>
                            <w:r>
                              <w:t xml:space="preserve">, 9 </w:t>
                            </w:r>
                            <w:proofErr w:type="spellStart"/>
                            <w:r>
                              <w:t>yrs</w:t>
                            </w:r>
                            <w:proofErr w:type="spellEnd"/>
                            <w:r>
                              <w:t xml:space="preserve">, </w:t>
                            </w:r>
                          </w:p>
                          <w:p w14:paraId="7EF41A5C" w14:textId="062625E9" w:rsidR="00FE5C5D" w:rsidRDefault="00FE5C5D" w:rsidP="001968B3">
                            <w:proofErr w:type="spellStart"/>
                            <w:r>
                              <w:t>Cluckers</w:t>
                            </w:r>
                            <w:proofErr w:type="spellEnd"/>
                            <w:r>
                              <w:t xml:space="preserve"> 4-H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33" type="#_x0000_t202" style="position:absolute;margin-left:242.4pt;margin-top:396pt;width:154.2pt;height:39pt;z-index:2517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" mv:complextextbox="1" filled="f" stroked="f">
                <v:textbox>
                  <w:txbxContent>
                    <w:p w14:paraId="2A399ACB" w14:textId="0F956DC7" w:rsidR="00FE5C5D" w:rsidRDefault="00FE5C5D" w:rsidP="001968B3">
                      <w:r>
                        <w:t>2</w:t>
                      </w:r>
                      <w:r w:rsidRPr="001968B3">
                        <w:rPr>
                          <w:vertAlign w:val="superscript"/>
                        </w:rPr>
                        <w:t>nd</w:t>
                      </w:r>
                      <w:r>
                        <w:t xml:space="preserve">--Amelia </w:t>
                      </w:r>
                      <w:proofErr w:type="spellStart"/>
                      <w:r>
                        <w:t>Laursen</w:t>
                      </w:r>
                      <w:proofErr w:type="spellEnd"/>
                      <w:r>
                        <w:t xml:space="preserve">, 9 </w:t>
                      </w:r>
                      <w:proofErr w:type="spellStart"/>
                      <w:r>
                        <w:t>yrs</w:t>
                      </w:r>
                      <w:proofErr w:type="spellEnd"/>
                      <w:r>
                        <w:t xml:space="preserve">, </w:t>
                      </w:r>
                    </w:p>
                    <w:p w14:paraId="7EF41A5C" w14:textId="062625E9" w:rsidR="00FE5C5D" w:rsidRDefault="00FE5C5D" w:rsidP="001968B3">
                      <w:proofErr w:type="spellStart"/>
                      <w:r>
                        <w:t>Cluckers</w:t>
                      </w:r>
                      <w:proofErr w:type="spellEnd"/>
                      <w:r>
                        <w:t xml:space="preserve"> 4-H Club</w:t>
                      </w:r>
                    </w:p>
                  </w:txbxContent>
                </v:textbox>
                <w10:wrap type="through" anchorx="page" anchory="page"/>
              </v:shape>
            </w:pict>
          </mc:Fallback>
        </mc:AlternateContent>
      </w:r>
      <w:r w:rsidR="005F5D63">
        <w:rPr>
          <w:noProof/>
        </w:rPr>
        <mc:AlternateContent>
          <mc:Choice Requires="wps">
            <w:drawing>
              <wp:anchor distT="0" distB="0" distL="114300" distR="114300" simplePos="0" relativeHeight="251708512" behindDoc="0" locked="0" layoutInCell="1" allowOverlap="1" wp14:anchorId="55CE239B" wp14:editId="6955C64E">
                <wp:simplePos x="0" y="0"/>
                <wp:positionH relativeFrom="page">
                  <wp:posOffset>495300</wp:posOffset>
                </wp:positionH>
                <wp:positionV relativeFrom="page">
                  <wp:posOffset>5029200</wp:posOffset>
                </wp:positionV>
                <wp:extent cx="1958340" cy="495300"/>
                <wp:effectExtent l="0" t="0" r="0" b="12700"/>
                <wp:wrapThrough wrapText="bothSides">
                  <wp:wrapPolygon edited="0">
                    <wp:start x="280" y="0"/>
                    <wp:lineTo x="280" y="21046"/>
                    <wp:lineTo x="21012" y="21046"/>
                    <wp:lineTo x="21012" y="0"/>
                    <wp:lineTo x="280" y="0"/>
                  </wp:wrapPolygon>
                </wp:wrapThrough>
                <wp:docPr id="259" name="Text Box 259"/>
                <wp:cNvGraphicFramePr/>
                <a:graphic xmlns:a="http://schemas.openxmlformats.org/drawingml/2006/main">
                  <a:graphicData uri="http://schemas.microsoft.com/office/word/2010/wordprocessingShape">
                    <wps:wsp>
                      <wps:cNvSpPr txBox="1"/>
                      <wps:spPr>
                        <a:xfrm>
                          <a:off x="0" y="0"/>
                          <a:ext cx="195834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732B4B" w14:textId="6DA16FA2" w:rsidR="00FE5C5D" w:rsidRDefault="00FE5C5D" w:rsidP="001968B3">
                            <w:r>
                              <w:t>1</w:t>
                            </w:r>
                            <w:r w:rsidRPr="001968B3">
                              <w:rPr>
                                <w:vertAlign w:val="superscript"/>
                              </w:rPr>
                              <w:t>st</w:t>
                            </w:r>
                            <w:r>
                              <w:t xml:space="preserve">--Timothy Flood, 9 </w:t>
                            </w:r>
                            <w:proofErr w:type="spellStart"/>
                            <w:r>
                              <w:t>yrs</w:t>
                            </w:r>
                            <w:proofErr w:type="spellEnd"/>
                            <w:r>
                              <w:t xml:space="preserve">, </w:t>
                            </w:r>
                          </w:p>
                          <w:p w14:paraId="015CD9DF" w14:textId="3050E059" w:rsidR="00FE5C5D" w:rsidRDefault="00FE5C5D" w:rsidP="001968B3">
                            <w:r>
                              <w:t>Happy Hoppers 4-H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34" type="#_x0000_t202" style="position:absolute;margin-left:39pt;margin-top:396pt;width:154.2pt;height:39pt;z-index:2517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" mv:complextextbox="1" filled="f" stroked="f">
                <v:textbox>
                  <w:txbxContent>
                    <w:p w14:paraId="6F732B4B" w14:textId="6DA16FA2" w:rsidR="00FE5C5D" w:rsidRDefault="00FE5C5D" w:rsidP="001968B3">
                      <w:r>
                        <w:t>1</w:t>
                      </w:r>
                      <w:r w:rsidRPr="001968B3">
                        <w:rPr>
                          <w:vertAlign w:val="superscript"/>
                        </w:rPr>
                        <w:t>st</w:t>
                      </w:r>
                      <w:r>
                        <w:t xml:space="preserve">--Timothy Flood, 9 </w:t>
                      </w:r>
                      <w:proofErr w:type="spellStart"/>
                      <w:r>
                        <w:t>yrs</w:t>
                      </w:r>
                      <w:proofErr w:type="spellEnd"/>
                      <w:r>
                        <w:t xml:space="preserve">, </w:t>
                      </w:r>
                    </w:p>
                    <w:p w14:paraId="015CD9DF" w14:textId="3050E059" w:rsidR="00FE5C5D" w:rsidRDefault="00FE5C5D" w:rsidP="001968B3">
                      <w:r>
                        <w:t>Happy Hoppers 4-H Club</w:t>
                      </w:r>
                    </w:p>
                  </w:txbxContent>
                </v:textbox>
                <w10:wrap type="through" anchorx="page" anchory="page"/>
              </v:shape>
            </w:pict>
          </mc:Fallback>
        </mc:AlternateContent>
      </w:r>
      <w:r w:rsidR="005F5D63">
        <w:rPr>
          <w:noProof/>
        </w:rPr>
        <w:drawing>
          <wp:anchor distT="0" distB="0" distL="114300" distR="114300" simplePos="0" relativeHeight="251657216" behindDoc="0" locked="0" layoutInCell="1" allowOverlap="1" wp14:anchorId="46595D71" wp14:editId="46763937">
            <wp:simplePos x="0" y="0"/>
            <wp:positionH relativeFrom="page">
              <wp:posOffset>2661285</wp:posOffset>
            </wp:positionH>
            <wp:positionV relativeFrom="page">
              <wp:posOffset>2785110</wp:posOffset>
            </wp:positionV>
            <wp:extent cx="2526030" cy="1909445"/>
            <wp:effectExtent l="152400" t="152400" r="166370" b="173355"/>
            <wp:wrapThrough wrapText="bothSides">
              <wp:wrapPolygon edited="0">
                <wp:start x="-434" y="-1724"/>
                <wp:lineTo x="-1303" y="-1149"/>
                <wp:lineTo x="-1086" y="22699"/>
                <wp:lineTo x="-869" y="23274"/>
                <wp:lineTo x="22371" y="23274"/>
                <wp:lineTo x="22805" y="21837"/>
                <wp:lineTo x="22805" y="3448"/>
                <wp:lineTo x="21937" y="-862"/>
                <wp:lineTo x="21937" y="-1724"/>
                <wp:lineTo x="-434" y="-1724"/>
              </wp:wrapPolygon>
            </wp:wrapThrough>
            <wp:docPr id="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26030" cy="1909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F5D63">
        <w:rPr>
          <w:noProof/>
        </w:rPr>
        <w:drawing>
          <wp:anchor distT="0" distB="0" distL="114300" distR="114300" simplePos="0" relativeHeight="251696224" behindDoc="0" locked="0" layoutInCell="1" allowOverlap="1" wp14:anchorId="32C09A71" wp14:editId="11DAF368">
            <wp:simplePos x="0" y="0"/>
            <wp:positionH relativeFrom="page">
              <wp:posOffset>5141595</wp:posOffset>
            </wp:positionH>
            <wp:positionV relativeFrom="page">
              <wp:posOffset>2486025</wp:posOffset>
            </wp:positionV>
            <wp:extent cx="2345690" cy="1851025"/>
            <wp:effectExtent l="355600" t="381000" r="321310" b="434975"/>
            <wp:wrapThrough wrapText="bothSides">
              <wp:wrapPolygon edited="0">
                <wp:start x="-1399" y="-1132"/>
                <wp:lineTo x="-2198" y="-276"/>
                <wp:lineTo x="-1314" y="4332"/>
                <wp:lineTo x="-2223" y="4612"/>
                <wp:lineTo x="-1340" y="9220"/>
                <wp:lineTo x="-2249" y="9500"/>
                <wp:lineTo x="-1365" y="14108"/>
                <wp:lineTo x="-2274" y="14388"/>
                <wp:lineTo x="-2017" y="19495"/>
                <wp:lineTo x="1539" y="22975"/>
                <wp:lineTo x="16969" y="23103"/>
                <wp:lineTo x="21053" y="23065"/>
                <wp:lineTo x="21391" y="23571"/>
                <wp:lineTo x="22528" y="23221"/>
                <wp:lineTo x="22648" y="2"/>
                <wp:lineTo x="18459" y="-1758"/>
                <wp:lineTo x="16868" y="-1268"/>
                <wp:lineTo x="15984" y="-5876"/>
                <wp:lineTo x="646" y="-1762"/>
                <wp:lineTo x="-1399" y="-1132"/>
              </wp:wrapPolygon>
            </wp:wrapThrough>
            <wp:docPr id="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rot="819658">
                      <a:off x="0" y="0"/>
                      <a:ext cx="2345690" cy="1851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D63">
        <w:rPr>
          <w:noProof/>
        </w:rPr>
        <w:drawing>
          <wp:anchor distT="0" distB="0" distL="114300" distR="114300" simplePos="0" relativeHeight="251702368" behindDoc="0" locked="0" layoutInCell="1" allowOverlap="1" wp14:anchorId="40B39A7E" wp14:editId="2095FF4C">
            <wp:simplePos x="0" y="0"/>
            <wp:positionH relativeFrom="page">
              <wp:posOffset>457200</wp:posOffset>
            </wp:positionH>
            <wp:positionV relativeFrom="page">
              <wp:posOffset>2456180</wp:posOffset>
            </wp:positionV>
            <wp:extent cx="2275840" cy="2238375"/>
            <wp:effectExtent l="381000" t="355600" r="314960" b="403225"/>
            <wp:wrapThrough wrapText="bothSides">
              <wp:wrapPolygon edited="0">
                <wp:start x="20495" y="-1575"/>
                <wp:lineTo x="3688" y="-4903"/>
                <wp:lineTo x="2845" y="-1076"/>
                <wp:lineTo x="-1154" y="-1988"/>
                <wp:lineTo x="-2274" y="9814"/>
                <wp:lineTo x="-1333" y="10028"/>
                <wp:lineTo x="-2315" y="17843"/>
                <wp:lineTo x="-1374" y="18057"/>
                <wp:lineTo x="-1277" y="22098"/>
                <wp:lineTo x="-1200" y="22870"/>
                <wp:lineTo x="-23" y="23138"/>
                <wp:lineTo x="317" y="22713"/>
                <wp:lineTo x="19091" y="22722"/>
                <wp:lineTo x="22705" y="19777"/>
                <wp:lineTo x="22848" y="-1039"/>
                <wp:lineTo x="20495" y="-1575"/>
              </wp:wrapPolygon>
            </wp:wrapThrough>
            <wp:docPr id="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rot="20841923">
                      <a:off x="0" y="0"/>
                      <a:ext cx="2275840"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D63">
        <w:rPr>
          <w:noProof/>
        </w:rPr>
        <w:drawing>
          <wp:anchor distT="0" distB="0" distL="114300" distR="114300" simplePos="0" relativeHeight="251700320" behindDoc="0" locked="0" layoutInCell="1" allowOverlap="1" wp14:anchorId="3248B3BC" wp14:editId="4C3B9258">
            <wp:simplePos x="0" y="0"/>
            <wp:positionH relativeFrom="page">
              <wp:posOffset>495300</wp:posOffset>
            </wp:positionH>
            <wp:positionV relativeFrom="page">
              <wp:posOffset>6241415</wp:posOffset>
            </wp:positionV>
            <wp:extent cx="1958340" cy="2588260"/>
            <wp:effectExtent l="431800" t="304800" r="353060" b="383540"/>
            <wp:wrapThrough wrapText="bothSides">
              <wp:wrapPolygon edited="0">
                <wp:start x="-1535" y="-728"/>
                <wp:lineTo x="-2499" y="-123"/>
                <wp:lineTo x="-1483" y="3181"/>
                <wp:lineTo x="-2574" y="3373"/>
                <wp:lineTo x="-1558" y="6676"/>
                <wp:lineTo x="-2649" y="6868"/>
                <wp:lineTo x="-1633" y="10172"/>
                <wp:lineTo x="-2724" y="10364"/>
                <wp:lineTo x="-1510" y="17115"/>
                <wp:lineTo x="-2601" y="17307"/>
                <wp:lineTo x="-2067" y="20913"/>
                <wp:lineTo x="6253" y="22712"/>
                <wp:lineTo x="20658" y="22786"/>
                <wp:lineTo x="21058" y="23151"/>
                <wp:lineTo x="22695" y="22862"/>
                <wp:lineTo x="23047" y="12789"/>
                <wp:lineTo x="22849" y="9341"/>
                <wp:lineTo x="22999" y="2350"/>
                <wp:lineTo x="20955" y="-554"/>
                <wp:lineTo x="20593" y="-2667"/>
                <wp:lineTo x="11962" y="-2670"/>
                <wp:lineTo x="1194" y="-1208"/>
                <wp:lineTo x="-1535" y="-728"/>
              </wp:wrapPolygon>
            </wp:wrapThrough>
            <wp:docPr id="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786363">
                      <a:off x="0" y="0"/>
                      <a:ext cx="1958340" cy="2588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F5D63">
        <w:rPr>
          <w:noProof/>
        </w:rPr>
        <w:drawing>
          <wp:anchor distT="0" distB="0" distL="114300" distR="114300" simplePos="0" relativeHeight="251704416" behindDoc="0" locked="0" layoutInCell="1" allowOverlap="1" wp14:anchorId="48B7BE9B" wp14:editId="3DA24326">
            <wp:simplePos x="0" y="0"/>
            <wp:positionH relativeFrom="page">
              <wp:posOffset>4808220</wp:posOffset>
            </wp:positionH>
            <wp:positionV relativeFrom="page">
              <wp:posOffset>6777990</wp:posOffset>
            </wp:positionV>
            <wp:extent cx="2570480" cy="1983105"/>
            <wp:effectExtent l="254000" t="254000" r="274320" b="328295"/>
            <wp:wrapThrough wrapText="bothSides">
              <wp:wrapPolygon edited="0">
                <wp:start x="20067" y="-1554"/>
                <wp:lineTo x="-988" y="-3930"/>
                <wp:lineTo x="-1598" y="13793"/>
                <wp:lineTo x="-1440" y="19658"/>
                <wp:lineTo x="-842" y="22802"/>
                <wp:lineTo x="-888" y="23353"/>
                <wp:lineTo x="598" y="23559"/>
                <wp:lineTo x="855" y="23039"/>
                <wp:lineTo x="22866" y="21652"/>
                <wp:lineTo x="22614" y="-1199"/>
                <wp:lineTo x="20067" y="-1554"/>
              </wp:wrapPolygon>
            </wp:wrapThrough>
            <wp:docPr id="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rot="21232062">
                      <a:off x="0" y="0"/>
                      <a:ext cx="2570480" cy="1983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8D5">
        <w:br w:type="page"/>
      </w:r>
      <w:r>
        <w:rPr>
          <w:noProof/>
        </w:rPr>
        <w:lastRenderedPageBreak/>
        <mc:AlternateContent>
          <mc:Choice Requires="wps">
            <w:drawing>
              <wp:anchor distT="0" distB="0" distL="114300" distR="114300" simplePos="0" relativeHeight="251766880" behindDoc="0" locked="0" layoutInCell="1" allowOverlap="1" wp14:anchorId="01315982" wp14:editId="28727B61">
                <wp:simplePos x="0" y="0"/>
                <wp:positionH relativeFrom="page">
                  <wp:posOffset>365760</wp:posOffset>
                </wp:positionH>
                <wp:positionV relativeFrom="page">
                  <wp:posOffset>365760</wp:posOffset>
                </wp:positionV>
                <wp:extent cx="7086600" cy="228600"/>
                <wp:effectExtent l="50800" t="25400" r="76200" b="101600"/>
                <wp:wrapThrough wrapText="bothSides">
                  <wp:wrapPolygon edited="0">
                    <wp:start x="-155" y="-2400"/>
                    <wp:lineTo x="-155" y="28800"/>
                    <wp:lineTo x="21755" y="28800"/>
                    <wp:lineTo x="21755" y="-2400"/>
                    <wp:lineTo x="-155" y="-2400"/>
                  </wp:wrapPolygon>
                </wp:wrapThrough>
                <wp:docPr id="298" name="Rectangle 298"/>
                <wp:cNvGraphicFramePr/>
                <a:graphic xmlns:a="http://schemas.openxmlformats.org/drawingml/2006/main">
                  <a:graphicData uri="http://schemas.microsoft.com/office/word/2010/wordprocessingShape">
                    <wps:wsp>
                      <wps:cNvSpPr/>
                      <wps:spPr>
                        <a:xfrm>
                          <a:off x="0" y="0"/>
                          <a:ext cx="7086600" cy="2286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28.8pt;margin-top:28.8pt;width:558pt;height:18pt;z-index:2517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" fillcolor="#4c6224 [2415]" strokecolor="#8fb848 [3044]">
                <v:shadow on="t" opacity="22937f" mv:blur="40000f" origin=",.5" offset="0,23000emu"/>
                <w10:wrap type="through" anchorx="page" anchory="page"/>
              </v:rect>
            </w:pict>
          </mc:Fallback>
        </mc:AlternateContent>
      </w:r>
      <w:r w:rsidR="008906F5">
        <w:rPr>
          <w:noProof/>
        </w:rPr>
        <mc:AlternateContent>
          <mc:Choice Requires="wps">
            <w:drawing>
              <wp:anchor distT="0" distB="0" distL="114300" distR="114300" simplePos="0" relativeHeight="251744352" behindDoc="0" locked="0" layoutInCell="1" allowOverlap="1" wp14:anchorId="1632720F" wp14:editId="1DCBE9B4">
                <wp:simplePos x="0" y="0"/>
                <wp:positionH relativeFrom="page">
                  <wp:posOffset>365760</wp:posOffset>
                </wp:positionH>
                <wp:positionV relativeFrom="page">
                  <wp:posOffset>8842375</wp:posOffset>
                </wp:positionV>
                <wp:extent cx="2117090" cy="850265"/>
                <wp:effectExtent l="0" t="0" r="0" b="13335"/>
                <wp:wrapTight wrapText="bothSides">
                  <wp:wrapPolygon edited="0">
                    <wp:start x="259" y="0"/>
                    <wp:lineTo x="259" y="21294"/>
                    <wp:lineTo x="20991" y="21294"/>
                    <wp:lineTo x="20991" y="0"/>
                    <wp:lineTo x="259" y="0"/>
                  </wp:wrapPolygon>
                </wp:wrapTight>
                <wp:docPr id="28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A61666" w14:textId="3660E778" w:rsidR="00FE5C5D" w:rsidRPr="009F6EE7" w:rsidRDefault="00FE5C5D" w:rsidP="008906F5">
                            <w:pPr>
                              <w:pStyle w:val="BodyText3"/>
                              <w:jc w:val="left"/>
                            </w:pPr>
                            <w:r>
                              <w:t>The Tar River 4-H Club volunteered to help assemble and pack Operation Christmas Child boxes at the Wake Forest Christian Church on November 22.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5" type="#_x0000_t202" style="position:absolute;margin-left:28.8pt;margin-top:696.25pt;width:166.7pt;height:66.95pt;z-index:2517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" mv:complextextbox="1" filled="f" stroked="f">
                <v:textbox inset=",0,,0">
                  <w:txbxContent>
                    <w:p w14:paraId="72A61666" w14:textId="3660E778" w:rsidR="00FE5C5D" w:rsidRPr="009F6EE7" w:rsidRDefault="00FE5C5D" w:rsidP="008906F5">
                      <w:pPr>
                        <w:pStyle w:val="BodyText3"/>
                        <w:jc w:val="left"/>
                      </w:pPr>
                      <w:r>
                        <w:t>The Tar River 4-H Club volunteered to help assemble and pack Operation Christmas Child boxes at the Wake Forest Christian Church on November 22.</w:t>
                      </w:r>
                    </w:p>
                  </w:txbxContent>
                </v:textbox>
                <w10:wrap type="tight" anchorx="page" anchory="page"/>
              </v:shape>
            </w:pict>
          </mc:Fallback>
        </mc:AlternateContent>
      </w:r>
      <w:r w:rsidR="008906F5">
        <w:rPr>
          <w:noProof/>
        </w:rPr>
        <mc:AlternateContent>
          <mc:Choice Requires="wps">
            <w:drawing>
              <wp:anchor distT="0" distB="0" distL="114300" distR="114300" simplePos="0" relativeHeight="251742304" behindDoc="0" locked="0" layoutInCell="1" allowOverlap="1" wp14:anchorId="7B57FBEB" wp14:editId="41C42A78">
                <wp:simplePos x="0" y="0"/>
                <wp:positionH relativeFrom="page">
                  <wp:posOffset>384810</wp:posOffset>
                </wp:positionH>
                <wp:positionV relativeFrom="page">
                  <wp:posOffset>8578850</wp:posOffset>
                </wp:positionV>
                <wp:extent cx="2121535" cy="318135"/>
                <wp:effectExtent l="0" t="0" r="0" b="12065"/>
                <wp:wrapTight wrapText="bothSides">
                  <wp:wrapPolygon edited="0">
                    <wp:start x="259" y="0"/>
                    <wp:lineTo x="259" y="20695"/>
                    <wp:lineTo x="20947" y="20695"/>
                    <wp:lineTo x="20947" y="0"/>
                    <wp:lineTo x="259" y="0"/>
                  </wp:wrapPolygon>
                </wp:wrapTight>
                <wp:docPr id="28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F6859A8" w14:textId="52860B0F" w:rsidR="00FE5C5D" w:rsidRPr="00F438AD" w:rsidRDefault="00FE5C5D" w:rsidP="008906F5">
                            <w:pPr>
                              <w:pStyle w:val="Heading4"/>
                              <w:rPr>
                                <w:b/>
                                <w:sz w:val="28"/>
                              </w:rPr>
                            </w:pPr>
                            <w:r>
                              <w:rPr>
                                <w:b/>
                                <w:sz w:val="28"/>
                              </w:rPr>
                              <w:t xml:space="preserve">Tar River </w:t>
                            </w:r>
                            <w:r w:rsidRPr="00F438AD">
                              <w:rPr>
                                <w:b/>
                                <w:sz w:val="28"/>
                              </w:rPr>
                              <w:t>4-H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6" type="#_x0000_t202" style="position:absolute;margin-left:30.3pt;margin-top:675.5pt;width:167.05pt;height:25.05pt;z-index:2517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" mv:complextextbox="1" filled="f" stroked="f">
                <v:textbox inset=",0,,0">
                  <w:txbxContent>
                    <w:p w14:paraId="2F6859A8" w14:textId="52860B0F" w:rsidR="00FE5C5D" w:rsidRPr="00F438AD" w:rsidRDefault="00FE5C5D" w:rsidP="008906F5">
                      <w:pPr>
                        <w:pStyle w:val="Heading4"/>
                        <w:rPr>
                          <w:b/>
                          <w:sz w:val="28"/>
                        </w:rPr>
                      </w:pPr>
                      <w:r>
                        <w:rPr>
                          <w:b/>
                          <w:sz w:val="28"/>
                        </w:rPr>
                        <w:t xml:space="preserve">Tar River </w:t>
                      </w:r>
                      <w:r w:rsidRPr="00F438AD">
                        <w:rPr>
                          <w:b/>
                          <w:sz w:val="28"/>
                        </w:rPr>
                        <w:t>4-H Club</w:t>
                      </w:r>
                    </w:p>
                  </w:txbxContent>
                </v:textbox>
                <w10:wrap type="tight" anchorx="page" anchory="page"/>
              </v:shape>
            </w:pict>
          </mc:Fallback>
        </mc:AlternateContent>
      </w:r>
      <w:r w:rsidR="008906F5">
        <w:rPr>
          <w:noProof/>
        </w:rPr>
        <w:drawing>
          <wp:anchor distT="0" distB="0" distL="114300" distR="114300" simplePos="0" relativeHeight="251740256" behindDoc="0" locked="0" layoutInCell="1" allowOverlap="1" wp14:anchorId="021C7D99" wp14:editId="5C87C3A0">
            <wp:simplePos x="0" y="0"/>
            <wp:positionH relativeFrom="page">
              <wp:posOffset>600710</wp:posOffset>
            </wp:positionH>
            <wp:positionV relativeFrom="page">
              <wp:posOffset>7104380</wp:posOffset>
            </wp:positionV>
            <wp:extent cx="1624330" cy="1221105"/>
            <wp:effectExtent l="254000" t="279400" r="280670" b="353695"/>
            <wp:wrapThrough wrapText="bothSides">
              <wp:wrapPolygon edited="0">
                <wp:start x="-1878" y="-1733"/>
                <wp:lineTo x="-3061" y="-483"/>
                <wp:lineTo x="-1823" y="13864"/>
                <wp:lineTo x="-3145" y="14234"/>
                <wp:lineTo x="-2030" y="21268"/>
                <wp:lineTo x="14288" y="24039"/>
                <wp:lineTo x="20846" y="24037"/>
                <wp:lineTo x="21316" y="24823"/>
                <wp:lineTo x="22968" y="24360"/>
                <wp:lineTo x="23159" y="23388"/>
                <wp:lineTo x="23418" y="14132"/>
                <wp:lineTo x="23295" y="6820"/>
                <wp:lineTo x="22666" y="-5861"/>
                <wp:lineTo x="16769" y="-6044"/>
                <wp:lineTo x="1427" y="-2660"/>
                <wp:lineTo x="-1878" y="-1733"/>
              </wp:wrapPolygon>
            </wp:wrapThrough>
            <wp:docPr id="2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rot="714285">
                      <a:off x="0" y="0"/>
                      <a:ext cx="1624330" cy="1221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4B7">
        <w:rPr>
          <w:noProof/>
        </w:rPr>
        <mc:AlternateContent>
          <mc:Choice Requires="wpg">
            <w:drawing>
              <wp:anchor distT="0" distB="0" distL="114300" distR="114300" simplePos="0" relativeHeight="251658325" behindDoc="0" locked="0" layoutInCell="1" allowOverlap="1" wp14:anchorId="768A836A" wp14:editId="6D189A8F">
                <wp:simplePos x="0" y="0"/>
                <wp:positionH relativeFrom="page">
                  <wp:posOffset>358140</wp:posOffset>
                </wp:positionH>
                <wp:positionV relativeFrom="page">
                  <wp:posOffset>6000115</wp:posOffset>
                </wp:positionV>
                <wp:extent cx="2117090" cy="850265"/>
                <wp:effectExtent l="0" t="0" r="0" b="13335"/>
                <wp:wrapThrough wrapText="bothSides">
                  <wp:wrapPolygon edited="0">
                    <wp:start x="259" y="0"/>
                    <wp:lineTo x="259" y="21294"/>
                    <wp:lineTo x="20991" y="21294"/>
                    <wp:lineTo x="20991" y="0"/>
                    <wp:lineTo x="259" y="0"/>
                  </wp:wrapPolygon>
                </wp:wrapThrough>
                <wp:docPr id="20" name="Group 20"/>
                <wp:cNvGraphicFramePr/>
                <a:graphic xmlns:a="http://schemas.openxmlformats.org/drawingml/2006/main">
                  <a:graphicData uri="http://schemas.microsoft.com/office/word/2010/wordprocessingGroup">
                    <wpg:wgp>
                      <wpg:cNvGrpSpPr/>
                      <wpg:grpSpPr>
                        <a:xfrm>
                          <a:off x="0" y="0"/>
                          <a:ext cx="2117090" cy="850265"/>
                          <a:chOff x="0" y="0"/>
                          <a:chExt cx="2117090" cy="850265"/>
                        </a:xfrm>
                        <a:extLst>
                          <a:ext uri="{0CCBE362-F206-4b92-989A-16890622DB6E}">
                            <ma14:wrappingTextBoxFlag xmlns:ma14="http://schemas.microsoft.com/office/mac/drawingml/2011/main" val="1"/>
                          </a:ext>
                        </a:extLst>
                      </wpg:grpSpPr>
                      <wps:wsp>
                        <wps:cNvPr id="37" name="Text Box 188"/>
                        <wps:cNvSpPr txBox="1">
                          <a:spLocks noChangeArrowheads="1"/>
                        </wps:cNvSpPr>
                        <wps:spPr bwMode="auto">
                          <a:xfrm>
                            <a:off x="0" y="0"/>
                            <a:ext cx="211709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 name="Text Box 17"/>
                        <wps:cNvSpPr txBox="1"/>
                        <wps:spPr>
                          <a:xfrm>
                            <a:off x="91440" y="0"/>
                            <a:ext cx="1934210" cy="617220"/>
                          </a:xfrm>
                          <a:prstGeom prst="rect">
                            <a:avLst/>
                          </a:prstGeom>
                          <a:noFill/>
                          <a:ln>
                            <a:noFill/>
                          </a:ln>
                          <a:effectLst/>
                          <a:extLst>
                            <a:ext uri="{C572A759-6A51-4108-AA02-DFA0A04FC94B}">
                              <ma14:wrappingTextBoxFlag xmlns:ma14="http://schemas.microsoft.com/office/mac/drawingml/2011/main"/>
                            </a:ext>
                          </a:extLst>
                        </wps:spPr>
                        <wps:txbx id="12">
                          <w:txbxContent>
                            <w:p w14:paraId="0121F1CD" w14:textId="737C265B" w:rsidR="00FE5C5D" w:rsidRPr="009F6EE7" w:rsidRDefault="00FE5C5D" w:rsidP="00F2568C">
                              <w:pPr>
                                <w:pStyle w:val="BodyText3"/>
                                <w:jc w:val="left"/>
                              </w:pPr>
                              <w:r>
                                <w:t>The Horseflies 4-H Club sold hot dogs at Southern States in Oxford on October 25.  The funds they raised will go towards a sponsored family for the Holidays.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615950"/>
                            <a:ext cx="1934210" cy="23114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37" style="position:absolute;margin-left:28.2pt;margin-top:472.45pt;width:166.7pt;height:66.95pt;z-index:251658325;mso-position-horizontal-relative:page;mso-position-vertical-relative:page" coordsize="2117090,8502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" mv:complextextbox="1">
                <v:shape id="_x0000_s1038" type="#_x0000_t202" style="position:absolute;width:2117090;height:850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FZjxAAA&#10;ANsAAAAPAAAAZHJzL2Rvd25yZXYueG1sRI9Ba8JAFITvBf/D8gRvdaOCSnSVIAQqWLAqnp/ZZxLM&#10;vk2yW0399d1CweMwM98wy3VnKnGn1pWWFYyGEQjizOqScwWnY/o+B+E8ssbKMin4IQfrVe9tibG2&#10;D/6i+8HnIkDYxaig8L6OpXRZQQbd0NbEwbva1qAPss2lbvER4KaS4yiaSoMlh4UCa9oUlN0O30bB&#10;5/7SPLeRM1Xi03SW7Jvd9dwoNeh3yQKEp86/wv/tD61gMoO/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hWY8QAAADbAAAADwAAAAAAAAAAAAAAAACXAgAAZHJzL2Rv&#10;d25yZXYueG1sUEsFBgAAAAAEAAQA9QAAAIgDAAAAAA==&#10;" mv:complextextbox="1" filled="f" stroked="f">
                  <v:textbox inset=",0,,0"/>
                </v:shape>
                <v:shape id="Text Box 17" o:spid="_x0000_s1039" type="#_x0000_t202" style="position:absolute;left:91440;width:1934210;height:617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_x0000_s1040" inset="0,0,0,0">
                    <w:txbxContent>
                      <w:p w14:paraId="0121F1CD" w14:textId="737C265B" w:rsidR="00FE5C5D" w:rsidRPr="009F6EE7" w:rsidRDefault="00FE5C5D" w:rsidP="00F2568C">
                        <w:pPr>
                          <w:pStyle w:val="BodyText3"/>
                          <w:jc w:val="left"/>
                        </w:pPr>
                        <w:r>
                          <w:t>The Horseflies 4-H Club sold hot dogs at Southern States in Oxford on October 25.  The funds they raised will go towards a sponsored family for the Holidays.</w:t>
                        </w:r>
                      </w:p>
                    </w:txbxContent>
                  </v:textbox>
                </v:shape>
                <v:shape id="_x0000_s1040" type="#_x0000_t202" style="position:absolute;left:91440;top:615950;width:193421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v:textbox>
                </v:shape>
                <w10:wrap type="through" anchorx="page" anchory="page"/>
              </v:group>
            </w:pict>
          </mc:Fallback>
        </mc:AlternateContent>
      </w:r>
      <w:r w:rsidR="00F174B7">
        <w:rPr>
          <w:noProof/>
        </w:rPr>
        <mc:AlternateContent>
          <mc:Choice Requires="wpg">
            <w:drawing>
              <wp:anchor distT="0" distB="0" distL="114300" distR="114300" simplePos="0" relativeHeight="251658324" behindDoc="0" locked="0" layoutInCell="1" allowOverlap="1" wp14:anchorId="740C4E8D" wp14:editId="4A1349A0">
                <wp:simplePos x="0" y="0"/>
                <wp:positionH relativeFrom="page">
                  <wp:posOffset>353695</wp:posOffset>
                </wp:positionH>
                <wp:positionV relativeFrom="page">
                  <wp:posOffset>5683250</wp:posOffset>
                </wp:positionV>
                <wp:extent cx="2121535" cy="318135"/>
                <wp:effectExtent l="0" t="0" r="0" b="12065"/>
                <wp:wrapThrough wrapText="bothSides">
                  <wp:wrapPolygon edited="0">
                    <wp:start x="259" y="0"/>
                    <wp:lineTo x="259" y="20695"/>
                    <wp:lineTo x="20947" y="20695"/>
                    <wp:lineTo x="20947" y="0"/>
                    <wp:lineTo x="259" y="0"/>
                  </wp:wrapPolygon>
                </wp:wrapThrough>
                <wp:docPr id="16" name="Group 16"/>
                <wp:cNvGraphicFramePr/>
                <a:graphic xmlns:a="http://schemas.openxmlformats.org/drawingml/2006/main">
                  <a:graphicData uri="http://schemas.microsoft.com/office/word/2010/wordprocessingGroup">
                    <wpg:wgp>
                      <wpg:cNvGrpSpPr/>
                      <wpg:grpSpPr>
                        <a:xfrm>
                          <a:off x="0" y="0"/>
                          <a:ext cx="2121535" cy="318135"/>
                          <a:chOff x="0" y="0"/>
                          <a:chExt cx="2121535" cy="318135"/>
                        </a:xfrm>
                        <a:extLst>
                          <a:ext uri="{0CCBE362-F206-4b92-989A-16890622DB6E}">
                            <ma14:wrappingTextBoxFlag xmlns:ma14="http://schemas.microsoft.com/office/mac/drawingml/2011/main" val="1"/>
                          </a:ext>
                        </a:extLst>
                      </wpg:grpSpPr>
                      <wps:wsp>
                        <wps:cNvPr id="35" name="Text Box 187"/>
                        <wps:cNvSpPr txBox="1">
                          <a:spLocks noChangeArrowheads="1"/>
                        </wps:cNvSpPr>
                        <wps:spPr bwMode="auto">
                          <a:xfrm>
                            <a:off x="0" y="0"/>
                            <a:ext cx="212153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5" name="Text Box 15"/>
                        <wps:cNvSpPr txBox="1"/>
                        <wps:spPr>
                          <a:xfrm>
                            <a:off x="91440" y="0"/>
                            <a:ext cx="1938655" cy="211455"/>
                          </a:xfrm>
                          <a:prstGeom prst="rect">
                            <a:avLst/>
                          </a:prstGeom>
                          <a:noFill/>
                          <a:ln>
                            <a:noFill/>
                          </a:ln>
                          <a:effectLst/>
                          <a:extLst>
                            <a:ext uri="{C572A759-6A51-4108-AA02-DFA0A04FC94B}">
                              <ma14:wrappingTextBoxFlag xmlns:ma14="http://schemas.microsoft.com/office/mac/drawingml/2011/main"/>
                            </a:ext>
                          </a:extLst>
                        </wps:spPr>
                        <wps:txbx>
                          <w:txbxContent>
                            <w:p w14:paraId="1788286C" w14:textId="7163B7E4" w:rsidR="00FE5C5D" w:rsidRPr="00F438AD" w:rsidRDefault="00FE5C5D" w:rsidP="00F438AD">
                              <w:pPr>
                                <w:pStyle w:val="Heading4"/>
                                <w:rPr>
                                  <w:b/>
                                  <w:sz w:val="28"/>
                                </w:rPr>
                              </w:pPr>
                              <w:r w:rsidRPr="00F438AD">
                                <w:rPr>
                                  <w:b/>
                                  <w:sz w:val="28"/>
                                </w:rPr>
                                <w:t>Horseflies</w:t>
                              </w:r>
                              <w:r>
                                <w:rPr>
                                  <w:b/>
                                  <w:sz w:val="28"/>
                                </w:rPr>
                                <w:t xml:space="preserve"> </w:t>
                              </w:r>
                              <w:r w:rsidRPr="00F438AD">
                                <w:rPr>
                                  <w:b/>
                                  <w:sz w:val="28"/>
                                </w:rPr>
                                <w:t>4-H Club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 o:spid="_x0000_s1041" style="position:absolute;margin-left:27.85pt;margin-top:447.5pt;width:167.05pt;height:25.05pt;z-index:251658324;mso-position-horizontal-relative:page;mso-position-vertical-relative:page" coordsize="2121535,318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" mv:complextextbox="1">
                <v:shape id="_x0000_s1042" type="#_x0000_t202" style="position:absolute;width:2121535;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m2PxAAA&#10;ANsAAAAPAAAAZHJzL2Rvd25yZXYueG1sRI/dasJAFITvC77DcgTv6kZLq0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Ztj8QAAADbAAAADwAAAAAAAAAAAAAAAACXAgAAZHJzL2Rv&#10;d25yZXYueG1sUEsFBgAAAAAEAAQA9QAAAIgDAAAAAA==&#10;" mv:complextextbox="1" filled="f" stroked="f">
                  <v:textbox inset=",0,,0"/>
                </v:shape>
                <v:shape id="Text Box 15" o:spid="_x0000_s1043" type="#_x0000_t202" style="position:absolute;left:91440;width:1938655;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inset="0,0,0,0">
                    <w:txbxContent>
                      <w:p w14:paraId="1788286C" w14:textId="7163B7E4" w:rsidR="00FE5C5D" w:rsidRPr="00F438AD" w:rsidRDefault="00FE5C5D" w:rsidP="00F438AD">
                        <w:pPr>
                          <w:pStyle w:val="Heading4"/>
                          <w:rPr>
                            <w:b/>
                            <w:sz w:val="28"/>
                          </w:rPr>
                        </w:pPr>
                        <w:r w:rsidRPr="00F438AD">
                          <w:rPr>
                            <w:b/>
                            <w:sz w:val="28"/>
                          </w:rPr>
                          <w:t>Horseflies</w:t>
                        </w:r>
                        <w:r>
                          <w:rPr>
                            <w:b/>
                            <w:sz w:val="28"/>
                          </w:rPr>
                          <w:t xml:space="preserve"> </w:t>
                        </w:r>
                        <w:r w:rsidRPr="00F438AD">
                          <w:rPr>
                            <w:b/>
                            <w:sz w:val="28"/>
                          </w:rPr>
                          <w:t>4-H Club</w:t>
                        </w:r>
                      </w:p>
                    </w:txbxContent>
                  </v:textbox>
                </v:shape>
                <w10:wrap type="through" anchorx="page" anchory="page"/>
              </v:group>
            </w:pict>
          </mc:Fallback>
        </mc:AlternateContent>
      </w:r>
      <w:r w:rsidR="008906F5">
        <w:rPr>
          <w:noProof/>
        </w:rPr>
        <w:drawing>
          <wp:anchor distT="0" distB="0" distL="114300" distR="114300" simplePos="0" relativeHeight="251738208" behindDoc="0" locked="0" layoutInCell="1" allowOverlap="1" wp14:anchorId="5A39C5B7" wp14:editId="60FC5CB5">
            <wp:simplePos x="0" y="0"/>
            <wp:positionH relativeFrom="page">
              <wp:posOffset>589280</wp:posOffset>
            </wp:positionH>
            <wp:positionV relativeFrom="page">
              <wp:posOffset>4057015</wp:posOffset>
            </wp:positionV>
            <wp:extent cx="1744345" cy="1320800"/>
            <wp:effectExtent l="254000" t="279400" r="211455" b="330200"/>
            <wp:wrapThrough wrapText="bothSides">
              <wp:wrapPolygon edited="0">
                <wp:start x="19906" y="-2624"/>
                <wp:lineTo x="-937" y="-6815"/>
                <wp:lineTo x="-2748" y="6260"/>
                <wp:lineTo x="-2420" y="17741"/>
                <wp:lineTo x="-1356" y="23910"/>
                <wp:lineTo x="-118" y="24209"/>
                <wp:lineTo x="305" y="23466"/>
                <wp:lineTo x="12767" y="23521"/>
                <wp:lineTo x="13076" y="23596"/>
                <wp:lineTo x="22954" y="19226"/>
                <wp:lineTo x="23000" y="-1877"/>
                <wp:lineTo x="19906" y="-2624"/>
              </wp:wrapPolygon>
            </wp:wrapThrough>
            <wp:docPr id="2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b="-6548"/>
                    <a:stretch/>
                  </pic:blipFill>
                  <pic:spPr bwMode="auto">
                    <a:xfrm rot="20978017">
                      <a:off x="0" y="0"/>
                      <a:ext cx="1744345" cy="132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4B7">
        <w:rPr>
          <w:noProof/>
        </w:rPr>
        <mc:AlternateContent>
          <mc:Choice Requires="wpg">
            <w:drawing>
              <wp:anchor distT="0" distB="0" distL="114300" distR="114300" simplePos="0" relativeHeight="251658323" behindDoc="0" locked="0" layoutInCell="1" allowOverlap="1" wp14:anchorId="5869B9A0" wp14:editId="2CEAB7B3">
                <wp:simplePos x="0" y="0"/>
                <wp:positionH relativeFrom="page">
                  <wp:posOffset>365760</wp:posOffset>
                </wp:positionH>
                <wp:positionV relativeFrom="page">
                  <wp:posOffset>3161665</wp:posOffset>
                </wp:positionV>
                <wp:extent cx="2139950" cy="800735"/>
                <wp:effectExtent l="0" t="0" r="0" b="12065"/>
                <wp:wrapThrough wrapText="bothSides">
                  <wp:wrapPolygon edited="0">
                    <wp:start x="256" y="0"/>
                    <wp:lineTo x="256" y="21240"/>
                    <wp:lineTo x="21023" y="21240"/>
                    <wp:lineTo x="21023" y="0"/>
                    <wp:lineTo x="256" y="0"/>
                  </wp:wrapPolygon>
                </wp:wrapThrough>
                <wp:docPr id="10" name="Group 10"/>
                <wp:cNvGraphicFramePr/>
                <a:graphic xmlns:a="http://schemas.openxmlformats.org/drawingml/2006/main">
                  <a:graphicData uri="http://schemas.microsoft.com/office/word/2010/wordprocessingGroup">
                    <wpg:wgp>
                      <wpg:cNvGrpSpPr/>
                      <wpg:grpSpPr>
                        <a:xfrm>
                          <a:off x="0" y="0"/>
                          <a:ext cx="2139950" cy="800735"/>
                          <a:chOff x="0" y="0"/>
                          <a:chExt cx="2139950" cy="800735"/>
                        </a:xfrm>
                        <a:extLst>
                          <a:ext uri="{0CCBE362-F206-4b92-989A-16890622DB6E}">
                            <ma14:wrappingTextBoxFlag xmlns:ma14="http://schemas.microsoft.com/office/mac/drawingml/2011/main" val="1"/>
                          </a:ext>
                        </a:extLst>
                      </wpg:grpSpPr>
                      <wps:wsp>
                        <wps:cNvPr id="36" name="Text Box 186"/>
                        <wps:cNvSpPr txBox="1">
                          <a:spLocks noChangeArrowheads="1"/>
                        </wps:cNvSpPr>
                        <wps:spPr bwMode="auto">
                          <a:xfrm>
                            <a:off x="0" y="0"/>
                            <a:ext cx="213995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1957070" cy="462915"/>
                          </a:xfrm>
                          <a:prstGeom prst="rect">
                            <a:avLst/>
                          </a:prstGeom>
                          <a:noFill/>
                          <a:ln>
                            <a:noFill/>
                          </a:ln>
                          <a:effectLst/>
                          <a:extLst>
                            <a:ext uri="{C572A759-6A51-4108-AA02-DFA0A04FC94B}">
                              <ma14:wrappingTextBoxFlag xmlns:ma14="http://schemas.microsoft.com/office/mac/drawingml/2011/main"/>
                            </a:ext>
                          </a:extLst>
                        </wps:spPr>
                        <wps:txbx id="14">
                          <w:txbxContent>
                            <w:p w14:paraId="2C4FC0C1" w14:textId="28188CC7" w:rsidR="00FE5C5D" w:rsidRPr="009F6EE7" w:rsidRDefault="00FE5C5D" w:rsidP="00F2568C">
                              <w:pPr>
                                <w:pStyle w:val="BodyText3"/>
                                <w:jc w:val="left"/>
                              </w:pPr>
                              <w:r>
                                <w:t xml:space="preserve">In November, Show Club volunteered at </w:t>
                              </w:r>
                              <w:proofErr w:type="spellStart"/>
                              <w:r>
                                <w:t>Tabbs</w:t>
                              </w:r>
                              <w:proofErr w:type="spellEnd"/>
                              <w:r>
                                <w:t xml:space="preserve"> Creek Baptist Church to send out over 300 Samaritans Purse Shoeboxes.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461645"/>
                            <a:ext cx="1957070" cy="23177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44" style="position:absolute;margin-left:28.8pt;margin-top:248.95pt;width:168.5pt;height:63.05pt;z-index:251658323;mso-position-horizontal-relative:page;mso-position-vertical-relative:page" coordsize="2139950,800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" mv:complextextbox="1">
                <v:shape id="Text Box 186" o:spid="_x0000_s1045" type="#_x0000_t202" style="position:absolute;width:2139950;height:800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PP4xAAA&#10;ANsAAAAPAAAAZHJzL2Rvd25yZXYueG1sRI/dasJAFITvBd9hOYJ3urGC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Tz+MQAAADbAAAADwAAAAAAAAAAAAAAAACXAgAAZHJzL2Rv&#10;d25yZXYueG1sUEsFBgAAAAAEAAQA9QAAAIgDAAAAAA==&#10;" mv:complextextbox="1" filled="f" stroked="f">
                  <v:textbox inset=",0,,0"/>
                </v:shape>
                <v:shape id="Text Box 5" o:spid="_x0000_s1046" type="#_x0000_t202" style="position:absolute;left:91440;width:1957070;height:462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w:p w14:paraId="2C4FC0C1" w14:textId="28188CC7" w:rsidR="00FE5C5D" w:rsidRPr="009F6EE7" w:rsidRDefault="00FE5C5D" w:rsidP="00F2568C">
                        <w:pPr>
                          <w:pStyle w:val="BodyText3"/>
                          <w:jc w:val="left"/>
                        </w:pPr>
                        <w:r>
                          <w:t xml:space="preserve">In November, Show Club volunteered at </w:t>
                        </w:r>
                        <w:proofErr w:type="spellStart"/>
                        <w:r>
                          <w:t>Tabbs</w:t>
                        </w:r>
                        <w:proofErr w:type="spellEnd"/>
                        <w:r>
                          <w:t xml:space="preserve"> Creek Baptist Church to send out over 300 Samaritans Purse Shoeboxes.  </w:t>
                        </w:r>
                      </w:p>
                    </w:txbxContent>
                  </v:textbox>
                </v:shape>
                <v:shape id="Text Box 7" o:spid="_x0000_s1047" type="#_x0000_t202" style="position:absolute;left:91440;top:461645;width:1957070;height:23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sidR="00F174B7">
        <w:rPr>
          <w:noProof/>
        </w:rPr>
        <mc:AlternateContent>
          <mc:Choice Requires="wpg">
            <w:drawing>
              <wp:anchor distT="0" distB="0" distL="114300" distR="114300" simplePos="0" relativeHeight="251658321" behindDoc="0" locked="0" layoutInCell="1" allowOverlap="1" wp14:anchorId="75B00BBD" wp14:editId="1D69446A">
                <wp:simplePos x="0" y="0"/>
                <wp:positionH relativeFrom="page">
                  <wp:posOffset>454660</wp:posOffset>
                </wp:positionH>
                <wp:positionV relativeFrom="page">
                  <wp:posOffset>2468245</wp:posOffset>
                </wp:positionV>
                <wp:extent cx="1920240" cy="834390"/>
                <wp:effectExtent l="0" t="0" r="0" b="3810"/>
                <wp:wrapThrough wrapText="bothSides">
                  <wp:wrapPolygon edited="0">
                    <wp:start x="286" y="0"/>
                    <wp:lineTo x="286" y="21041"/>
                    <wp:lineTo x="20857" y="21041"/>
                    <wp:lineTo x="20857" y="0"/>
                    <wp:lineTo x="286" y="0"/>
                  </wp:wrapPolygon>
                </wp:wrapThrough>
                <wp:docPr id="4" name="Group 4"/>
                <wp:cNvGraphicFramePr/>
                <a:graphic xmlns:a="http://schemas.openxmlformats.org/drawingml/2006/main">
                  <a:graphicData uri="http://schemas.microsoft.com/office/word/2010/wordprocessingGroup">
                    <wpg:wgp>
                      <wpg:cNvGrpSpPr/>
                      <wpg:grpSpPr>
                        <a:xfrm>
                          <a:off x="0" y="0"/>
                          <a:ext cx="1920240" cy="834390"/>
                          <a:chOff x="0" y="0"/>
                          <a:chExt cx="1920240" cy="834390"/>
                        </a:xfrm>
                        <a:extLst>
                          <a:ext uri="{0CCBE362-F206-4b92-989A-16890622DB6E}">
                            <ma14:wrappingTextBoxFlag xmlns:ma14="http://schemas.microsoft.com/office/mac/drawingml/2011/main" val="1"/>
                          </a:ext>
                        </a:extLst>
                      </wpg:grpSpPr>
                      <wps:wsp>
                        <wps:cNvPr id="34" name="Text Box 184"/>
                        <wps:cNvSpPr txBox="1">
                          <a:spLocks noChangeArrowheads="1"/>
                        </wps:cNvSpPr>
                        <wps:spPr bwMode="auto">
                          <a:xfrm>
                            <a:off x="0" y="0"/>
                            <a:ext cx="192024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0"/>
                            <a:ext cx="909320" cy="211455"/>
                          </a:xfrm>
                          <a:prstGeom prst="rect">
                            <a:avLst/>
                          </a:prstGeom>
                          <a:noFill/>
                          <a:ln>
                            <a:noFill/>
                          </a:ln>
                          <a:effectLst/>
                          <a:extLst>
                            <a:ext uri="{C572A759-6A51-4108-AA02-DFA0A04FC94B}">
                              <ma14:wrappingTextBoxFlag xmlns:ma14="http://schemas.microsoft.com/office/mac/drawingml/2011/main"/>
                            </a:ext>
                          </a:extLst>
                        </wps:spPr>
                        <wps:txbx id="15">
                          <w:txbxContent>
                            <w:p w14:paraId="19D6195C" w14:textId="4CD0E99B" w:rsidR="00FE5C5D" w:rsidRPr="00F438AD" w:rsidRDefault="00FE5C5D" w:rsidP="00F438AD">
                              <w:pPr>
                                <w:pStyle w:val="Heading4"/>
                                <w:jc w:val="left"/>
                                <w:rPr>
                                  <w:b/>
                                  <w:sz w:val="28"/>
                                </w:rPr>
                              </w:pPr>
                              <w:r w:rsidRPr="00F438AD">
                                <w:rPr>
                                  <w:b/>
                                  <w:sz w:val="28"/>
                                </w:rPr>
                                <w:t>S.H.O.W. 4-H Club having fun volunteering!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210185"/>
                            <a:ext cx="1737360" cy="42100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 o:spid="_x0000_s1048" style="position:absolute;margin-left:35.8pt;margin-top:194.35pt;width:151.2pt;height:65.7pt;z-index:251658321;mso-position-horizontal-relative:page;mso-position-vertical-relative:page" coordsize="1920240,8343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" mv:complextextbox="1">
                <v:shape id="Text Box 184" o:spid="_x0000_s1049" type="#_x0000_t202" style="position:absolute;width:1920240;height:83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sgUxAAA&#10;ANsAAAAPAAAAZHJzL2Rvd25yZXYueG1sRI/dasJAFITvC77DcgTv6kZbqk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rIFMQAAADbAAAADwAAAAAAAAAAAAAAAACXAgAAZHJzL2Rv&#10;d25yZXYueG1sUEsFBgAAAAAEAAQA9QAAAIgDAAAAAA==&#10;" mv:complextextbox="1" filled="f" stroked="f">
                  <v:textbox inset=",0,,0"/>
                </v:shape>
                <v:shape id="Text Box 2" o:spid="_x0000_s1050" type="#_x0000_t202" style="position:absolute;left:91440;width:90932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14:paraId="19D6195C" w14:textId="4CD0E99B" w:rsidR="00FE5C5D" w:rsidRPr="00F438AD" w:rsidRDefault="00FE5C5D" w:rsidP="00F438AD">
                        <w:pPr>
                          <w:pStyle w:val="Heading4"/>
                          <w:jc w:val="left"/>
                          <w:rPr>
                            <w:b/>
                            <w:sz w:val="28"/>
                          </w:rPr>
                        </w:pPr>
                        <w:r w:rsidRPr="00F438AD">
                          <w:rPr>
                            <w:b/>
                            <w:sz w:val="28"/>
                          </w:rPr>
                          <w:t>S.H.O.W. 4-H Club having fun volunteering!</w:t>
                        </w:r>
                      </w:p>
                    </w:txbxContent>
                  </v:textbox>
                </v:shape>
                <v:shape id="Text Box 3" o:spid="_x0000_s1051" type="#_x0000_t202" style="position:absolute;left:91440;top:210185;width:1737360;height:421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v:textbox>
                </v:shape>
                <w10:wrap type="through" anchorx="page" anchory="page"/>
              </v:group>
            </w:pict>
          </mc:Fallback>
        </mc:AlternateContent>
      </w:r>
      <w:r w:rsidR="00F438AD">
        <w:rPr>
          <w:noProof/>
        </w:rPr>
        <w:drawing>
          <wp:anchor distT="0" distB="0" distL="114300" distR="114300" simplePos="0" relativeHeight="251736160" behindDoc="0" locked="0" layoutInCell="1" allowOverlap="1" wp14:anchorId="6805AC29" wp14:editId="6A725991">
            <wp:simplePos x="0" y="0"/>
            <wp:positionH relativeFrom="page">
              <wp:posOffset>464820</wp:posOffset>
            </wp:positionH>
            <wp:positionV relativeFrom="page">
              <wp:posOffset>899795</wp:posOffset>
            </wp:positionV>
            <wp:extent cx="2041525" cy="1419860"/>
            <wp:effectExtent l="228600" t="279400" r="269875" b="332740"/>
            <wp:wrapThrough wrapText="bothSides">
              <wp:wrapPolygon edited="0">
                <wp:start x="-1450" y="-1746"/>
                <wp:lineTo x="-1621" y="19787"/>
                <wp:lineTo x="683" y="23583"/>
                <wp:lineTo x="20789" y="23489"/>
                <wp:lineTo x="21135" y="24195"/>
                <wp:lineTo x="22729" y="23847"/>
                <wp:lineTo x="23001" y="18706"/>
                <wp:lineTo x="23038" y="6191"/>
                <wp:lineTo x="22664" y="-5061"/>
                <wp:lineTo x="1738" y="-2443"/>
                <wp:lineTo x="-1450" y="-1746"/>
              </wp:wrapPolygon>
            </wp:wrapThrough>
            <wp:docPr id="2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rot="518471">
                      <a:off x="0" y="0"/>
                      <a:ext cx="2041525" cy="1419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266">
        <w:rPr>
          <w:noProof/>
        </w:rPr>
        <w:drawing>
          <wp:anchor distT="0" distB="0" distL="114300" distR="114300" simplePos="0" relativeHeight="251725920" behindDoc="0" locked="0" layoutInCell="1" allowOverlap="1" wp14:anchorId="75D4D566" wp14:editId="23842E8A">
            <wp:simplePos x="0" y="0"/>
            <wp:positionH relativeFrom="page">
              <wp:posOffset>4354830</wp:posOffset>
            </wp:positionH>
            <wp:positionV relativeFrom="page">
              <wp:posOffset>6223635</wp:posOffset>
            </wp:positionV>
            <wp:extent cx="1079500" cy="1579245"/>
            <wp:effectExtent l="279400" t="203200" r="266700" b="249555"/>
            <wp:wrapThrough wrapText="bothSides">
              <wp:wrapPolygon edited="0">
                <wp:start x="-3184" y="-1560"/>
                <wp:lineTo x="-3509" y="21629"/>
                <wp:lineTo x="19920" y="23219"/>
                <wp:lineTo x="20566" y="23858"/>
                <wp:lineTo x="23585" y="23566"/>
                <wp:lineTo x="24167" y="18948"/>
                <wp:lineTo x="23985" y="-1736"/>
                <wp:lineTo x="17590" y="-2871"/>
                <wp:lineTo x="3358" y="-2194"/>
                <wp:lineTo x="-3184" y="-1560"/>
              </wp:wrapPolygon>
            </wp:wrapThrough>
            <wp:docPr id="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484026">
                      <a:off x="0" y="0"/>
                      <a:ext cx="1079500" cy="157924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96266">
        <w:rPr>
          <w:noProof/>
        </w:rPr>
        <w:drawing>
          <wp:anchor distT="0" distB="0" distL="114300" distR="114300" simplePos="0" relativeHeight="251732064" behindDoc="0" locked="0" layoutInCell="1" allowOverlap="1" wp14:anchorId="6D859A4F" wp14:editId="441128F7">
            <wp:simplePos x="0" y="0"/>
            <wp:positionH relativeFrom="page">
              <wp:posOffset>5706745</wp:posOffset>
            </wp:positionH>
            <wp:positionV relativeFrom="page">
              <wp:posOffset>6295390</wp:posOffset>
            </wp:positionV>
            <wp:extent cx="1087120" cy="1515745"/>
            <wp:effectExtent l="330200" t="228600" r="309880" b="287655"/>
            <wp:wrapThrough wrapText="bothSides">
              <wp:wrapPolygon edited="0">
                <wp:start x="19542" y="-2161"/>
                <wp:lineTo x="-1807" y="-5045"/>
                <wp:lineTo x="-5039" y="6309"/>
                <wp:lineTo x="-3075" y="6643"/>
                <wp:lineTo x="-4936" y="12278"/>
                <wp:lineTo x="-2972" y="12612"/>
                <wp:lineTo x="-4834" y="18247"/>
                <wp:lineTo x="-2869" y="18581"/>
                <wp:lineTo x="-2909" y="23410"/>
                <wp:lineTo x="38" y="23911"/>
                <wp:lineTo x="761" y="23290"/>
                <wp:lineTo x="23649" y="23087"/>
                <wp:lineTo x="24037" y="17202"/>
                <wp:lineTo x="23934" y="11232"/>
                <wp:lineTo x="24323" y="5347"/>
                <wp:lineTo x="23962" y="-1410"/>
                <wp:lineTo x="19542" y="-2161"/>
              </wp:wrapPolygon>
            </wp:wrapThrough>
            <wp:docPr id="2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20800245">
                      <a:off x="0" y="0"/>
                      <a:ext cx="1087120" cy="151574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96266">
        <w:rPr>
          <w:noProof/>
        </w:rPr>
        <w:drawing>
          <wp:anchor distT="0" distB="0" distL="114300" distR="114300" simplePos="0" relativeHeight="251734112" behindDoc="0" locked="0" layoutInCell="1" allowOverlap="1" wp14:anchorId="3D16301B" wp14:editId="7DA29E22">
            <wp:simplePos x="0" y="0"/>
            <wp:positionH relativeFrom="page">
              <wp:posOffset>2900045</wp:posOffset>
            </wp:positionH>
            <wp:positionV relativeFrom="page">
              <wp:posOffset>7926070</wp:posOffset>
            </wp:positionV>
            <wp:extent cx="1163955" cy="1684020"/>
            <wp:effectExtent l="304800" t="203200" r="309245" b="271780"/>
            <wp:wrapThrough wrapText="bothSides">
              <wp:wrapPolygon edited="0">
                <wp:start x="-2508" y="-1286"/>
                <wp:lineTo x="-4218" y="-434"/>
                <wp:lineTo x="-3192" y="10013"/>
                <wp:lineTo x="-3097" y="20565"/>
                <wp:lineTo x="-3487" y="20938"/>
                <wp:lineTo x="20910" y="23147"/>
                <wp:lineTo x="21062" y="23790"/>
                <wp:lineTo x="23388" y="23529"/>
                <wp:lineTo x="23237" y="22885"/>
                <wp:lineTo x="24428" y="17800"/>
                <wp:lineTo x="24075" y="-1964"/>
                <wp:lineTo x="17649" y="-2892"/>
                <wp:lineTo x="2609" y="-1862"/>
                <wp:lineTo x="-2508" y="-1286"/>
              </wp:wrapPolygon>
            </wp:wrapThrough>
            <wp:docPr id="2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54250">
                      <a:off x="0" y="0"/>
                      <a:ext cx="1163955" cy="168402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96266">
        <w:rPr>
          <w:noProof/>
        </w:rPr>
        <w:drawing>
          <wp:anchor distT="0" distB="0" distL="114300" distR="114300" simplePos="0" relativeHeight="251730016" behindDoc="0" locked="0" layoutInCell="1" allowOverlap="1" wp14:anchorId="5A6288D0" wp14:editId="4E9678BC">
            <wp:simplePos x="0" y="0"/>
            <wp:positionH relativeFrom="page">
              <wp:posOffset>4300855</wp:posOffset>
            </wp:positionH>
            <wp:positionV relativeFrom="page">
              <wp:posOffset>7870825</wp:posOffset>
            </wp:positionV>
            <wp:extent cx="1176655" cy="1748155"/>
            <wp:effectExtent l="279400" t="203200" r="245745" b="258445"/>
            <wp:wrapThrough wrapText="bothSides">
              <wp:wrapPolygon edited="0">
                <wp:start x="18350" y="-1964"/>
                <wp:lineTo x="-2578" y="-3155"/>
                <wp:lineTo x="-4031" y="6845"/>
                <wp:lineTo x="-4097" y="16966"/>
                <wp:lineTo x="-3205" y="22107"/>
                <wp:lineTo x="-2057" y="23473"/>
                <wp:lineTo x="255" y="23675"/>
                <wp:lineTo x="7893" y="23074"/>
                <wp:lineTo x="24110" y="19424"/>
                <wp:lineTo x="23714" y="9263"/>
                <wp:lineTo x="23899" y="-1480"/>
                <wp:lineTo x="18350" y="-1964"/>
              </wp:wrapPolygon>
            </wp:wrapThrough>
            <wp:docPr id="2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21157420">
                      <a:off x="0" y="0"/>
                      <a:ext cx="1176655" cy="1748155"/>
                    </a:xfrm>
                    <a:prstGeom prst="rect">
                      <a:avLst/>
                    </a:prstGeom>
                    <a:solidFill>
                      <a:srgbClr val="FFFFFF">
                        <a:shade val="85000"/>
                      </a:srgbClr>
                    </a:solidFill>
                    <a:ln w="88900" cap="sq">
                      <a:solidFill>
                        <a:schemeClr val="bg1">
                          <a:lumMod val="6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D3609">
        <w:rPr>
          <w:noProof/>
        </w:rPr>
        <w:drawing>
          <wp:anchor distT="0" distB="0" distL="114300" distR="114300" simplePos="0" relativeHeight="251727968" behindDoc="0" locked="0" layoutInCell="1" allowOverlap="1" wp14:anchorId="080B657E" wp14:editId="3379199A">
            <wp:simplePos x="0" y="0"/>
            <wp:positionH relativeFrom="page">
              <wp:posOffset>5667375</wp:posOffset>
            </wp:positionH>
            <wp:positionV relativeFrom="page">
              <wp:posOffset>7978775</wp:posOffset>
            </wp:positionV>
            <wp:extent cx="1489710" cy="1732915"/>
            <wp:effectExtent l="279400" t="228600" r="288290" b="299085"/>
            <wp:wrapThrough wrapText="bothSides">
              <wp:wrapPolygon edited="0">
                <wp:start x="-1886" y="-1357"/>
                <wp:lineTo x="-2049" y="14673"/>
                <wp:lineTo x="-2461" y="20811"/>
                <wp:lineTo x="11000" y="23225"/>
                <wp:lineTo x="20688" y="23248"/>
                <wp:lineTo x="21162" y="23827"/>
                <wp:lineTo x="22983" y="23591"/>
                <wp:lineTo x="23237" y="22918"/>
                <wp:lineTo x="23593" y="16467"/>
                <wp:lineTo x="23654" y="6213"/>
                <wp:lineTo x="23207" y="-2694"/>
                <wp:lineTo x="18253" y="-3331"/>
                <wp:lineTo x="2120" y="-1877"/>
                <wp:lineTo x="-1886" y="-1357"/>
              </wp:wrapPolygon>
            </wp:wrapThrough>
            <wp:docPr id="2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15284">
                      <a:off x="0" y="0"/>
                      <a:ext cx="1489710" cy="1732915"/>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258E8">
        <w:rPr>
          <w:noProof/>
        </w:rPr>
        <w:drawing>
          <wp:anchor distT="0" distB="0" distL="114300" distR="114300" simplePos="0" relativeHeight="251723872" behindDoc="0" locked="0" layoutInCell="1" allowOverlap="1" wp14:anchorId="5E464C52" wp14:editId="48083F24">
            <wp:simplePos x="0" y="0"/>
            <wp:positionH relativeFrom="page">
              <wp:posOffset>2820035</wp:posOffset>
            </wp:positionH>
            <wp:positionV relativeFrom="page">
              <wp:posOffset>6287770</wp:posOffset>
            </wp:positionV>
            <wp:extent cx="1241425" cy="1515110"/>
            <wp:effectExtent l="254000" t="177800" r="257175" b="262890"/>
            <wp:wrapThrough wrapText="bothSides">
              <wp:wrapPolygon edited="0">
                <wp:start x="17283" y="-2015"/>
                <wp:lineTo x="-2577" y="-3143"/>
                <wp:lineTo x="-3741" y="8411"/>
                <wp:lineTo x="-3588" y="20088"/>
                <wp:lineTo x="-1893" y="23891"/>
                <wp:lineTo x="741" y="24137"/>
                <wp:lineTo x="1281" y="23459"/>
                <wp:lineTo x="24075" y="22674"/>
                <wp:lineTo x="23869" y="-1399"/>
                <wp:lineTo x="17283" y="-2015"/>
              </wp:wrapPolygon>
            </wp:wrapThrough>
            <wp:docPr id="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21209432">
                      <a:off x="0" y="0"/>
                      <a:ext cx="1241425" cy="1515110"/>
                    </a:xfrm>
                    <a:prstGeom prst="rect">
                      <a:avLst/>
                    </a:prstGeom>
                    <a:solidFill>
                      <a:srgbClr val="FFFFFF">
                        <a:shade val="85000"/>
                      </a:srgbClr>
                    </a:solidFill>
                    <a:ln w="88900" cap="sq">
                      <a:solidFill>
                        <a:schemeClr val="accent4">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41150">
        <w:rPr>
          <w:noProof/>
        </w:rPr>
        <mc:AlternateContent>
          <mc:Choice Requires="wps">
            <w:drawing>
              <wp:anchor distT="0" distB="0" distL="114300" distR="114300" simplePos="0" relativeHeight="251721824" behindDoc="0" locked="0" layoutInCell="1" allowOverlap="1" wp14:anchorId="2461A656" wp14:editId="0BB117E0">
                <wp:simplePos x="0" y="0"/>
                <wp:positionH relativeFrom="page">
                  <wp:posOffset>5080000</wp:posOffset>
                </wp:positionH>
                <wp:positionV relativeFrom="page">
                  <wp:posOffset>1651000</wp:posOffset>
                </wp:positionV>
                <wp:extent cx="2438400" cy="4553585"/>
                <wp:effectExtent l="0" t="0" r="0" b="0"/>
                <wp:wrapThrough wrapText="bothSides">
                  <wp:wrapPolygon edited="0">
                    <wp:start x="225" y="0"/>
                    <wp:lineTo x="225" y="21446"/>
                    <wp:lineTo x="21150" y="21446"/>
                    <wp:lineTo x="21150" y="0"/>
                    <wp:lineTo x="225" y="0"/>
                  </wp:wrapPolygon>
                </wp:wrapThrough>
                <wp:docPr id="267" name="Text Box 267"/>
                <wp:cNvGraphicFramePr/>
                <a:graphic xmlns:a="http://schemas.openxmlformats.org/drawingml/2006/main">
                  <a:graphicData uri="http://schemas.microsoft.com/office/word/2010/wordprocessingShape">
                    <wps:wsp>
                      <wps:cNvSpPr txBox="1"/>
                      <wps:spPr>
                        <a:xfrm>
                          <a:off x="0" y="0"/>
                          <a:ext cx="2438400" cy="45535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73A7DD" w14:textId="42F65EC3" w:rsidR="00FE5C5D" w:rsidRDefault="00FE5C5D" w:rsidP="002C3FC7">
                            <w:r>
                              <w:t>Awards received by Granville County 4-H’ers include:</w:t>
                            </w:r>
                          </w:p>
                          <w:p w14:paraId="4C3B48FC" w14:textId="77777777" w:rsidR="00FE5C5D" w:rsidRDefault="00FE5C5D" w:rsidP="002C3FC7"/>
                          <w:p w14:paraId="3B0ED461" w14:textId="523BCE02" w:rsidR="00FE5C5D" w:rsidRDefault="00FE5C5D" w:rsidP="00D41150">
                            <w:r w:rsidRPr="00D41150">
                              <w:rPr>
                                <w:u w:val="single"/>
                              </w:rPr>
                              <w:t xml:space="preserve">Grand Champion </w:t>
                            </w:r>
                            <w:proofErr w:type="spellStart"/>
                            <w:r w:rsidRPr="00D41150">
                              <w:rPr>
                                <w:u w:val="single"/>
                              </w:rPr>
                              <w:t>Auracana</w:t>
                            </w:r>
                            <w:proofErr w:type="spellEnd"/>
                            <w:r>
                              <w:t>:</w:t>
                            </w:r>
                          </w:p>
                          <w:p w14:paraId="009E414D" w14:textId="7D9FCD55" w:rsidR="00FE5C5D" w:rsidRDefault="00FE5C5D" w:rsidP="00D41150">
                            <w:pPr>
                              <w:jc w:val="center"/>
                            </w:pPr>
                            <w:r>
                              <w:t>Ian Short</w:t>
                            </w:r>
                          </w:p>
                          <w:p w14:paraId="06960061" w14:textId="77777777" w:rsidR="00FE5C5D" w:rsidRDefault="00FE5C5D" w:rsidP="00D41150">
                            <w:pPr>
                              <w:jc w:val="center"/>
                            </w:pPr>
                          </w:p>
                          <w:p w14:paraId="43993765" w14:textId="23EDB150" w:rsidR="00FE5C5D" w:rsidRDefault="00FE5C5D" w:rsidP="00D41150">
                            <w:pPr>
                              <w:jc w:val="center"/>
                              <w:rPr>
                                <w:u w:val="single"/>
                              </w:rPr>
                            </w:pPr>
                            <w:r w:rsidRPr="00D41150">
                              <w:rPr>
                                <w:u w:val="single"/>
                              </w:rPr>
                              <w:t xml:space="preserve">Grand Champion Buff </w:t>
                            </w:r>
                            <w:proofErr w:type="spellStart"/>
                            <w:r w:rsidRPr="00D41150">
                              <w:rPr>
                                <w:u w:val="single"/>
                              </w:rPr>
                              <w:t>Orpington</w:t>
                            </w:r>
                            <w:proofErr w:type="spellEnd"/>
                            <w:r w:rsidRPr="00D41150">
                              <w:rPr>
                                <w:u w:val="single"/>
                              </w:rPr>
                              <w:t>:</w:t>
                            </w:r>
                          </w:p>
                          <w:p w14:paraId="70B801BB" w14:textId="5420829F" w:rsidR="00FE5C5D" w:rsidRDefault="00FE5C5D" w:rsidP="00D41150">
                            <w:pPr>
                              <w:jc w:val="center"/>
                            </w:pPr>
                            <w:r>
                              <w:t xml:space="preserve">Sydney </w:t>
                            </w:r>
                            <w:proofErr w:type="spellStart"/>
                            <w:r>
                              <w:t>Fryman</w:t>
                            </w:r>
                            <w:proofErr w:type="spellEnd"/>
                          </w:p>
                          <w:p w14:paraId="27D6AA41" w14:textId="77777777" w:rsidR="00FE5C5D" w:rsidRDefault="00FE5C5D" w:rsidP="00D41150">
                            <w:pPr>
                              <w:jc w:val="center"/>
                            </w:pPr>
                          </w:p>
                          <w:p w14:paraId="714E4A64" w14:textId="10A64902" w:rsidR="00FE5C5D" w:rsidRPr="00D41150" w:rsidRDefault="00FE5C5D" w:rsidP="00D41150">
                            <w:pPr>
                              <w:jc w:val="center"/>
                              <w:rPr>
                                <w:u w:val="single"/>
                              </w:rPr>
                            </w:pPr>
                            <w:r w:rsidRPr="00D41150">
                              <w:rPr>
                                <w:u w:val="single"/>
                              </w:rPr>
                              <w:t xml:space="preserve">Junior Showmanship (9-13 </w:t>
                            </w:r>
                            <w:proofErr w:type="spellStart"/>
                            <w:r w:rsidRPr="00D41150">
                              <w:rPr>
                                <w:u w:val="single"/>
                              </w:rPr>
                              <w:t>yrs</w:t>
                            </w:r>
                            <w:proofErr w:type="spellEnd"/>
                            <w:r w:rsidRPr="00D41150">
                              <w:rPr>
                                <w:u w:val="single"/>
                              </w:rPr>
                              <w:t>)</w:t>
                            </w:r>
                          </w:p>
                          <w:p w14:paraId="6388C2CE" w14:textId="74F54CFE" w:rsidR="00FE5C5D" w:rsidRDefault="00FE5C5D" w:rsidP="00D41150">
                            <w:pPr>
                              <w:jc w:val="center"/>
                            </w:pPr>
                            <w:r>
                              <w:t>2</w:t>
                            </w:r>
                            <w:r w:rsidRPr="00D41150">
                              <w:rPr>
                                <w:vertAlign w:val="superscript"/>
                              </w:rPr>
                              <w:t>nd</w:t>
                            </w:r>
                            <w:r>
                              <w:t xml:space="preserve"> </w:t>
                            </w:r>
                            <w:proofErr w:type="gramStart"/>
                            <w:r>
                              <w:t>place  Abby</w:t>
                            </w:r>
                            <w:proofErr w:type="gramEnd"/>
                            <w:r>
                              <w:t xml:space="preserve"> </w:t>
                            </w:r>
                            <w:proofErr w:type="spellStart"/>
                            <w:r>
                              <w:t>Holsomback</w:t>
                            </w:r>
                            <w:proofErr w:type="spellEnd"/>
                          </w:p>
                          <w:p w14:paraId="6CF503C1" w14:textId="77777777" w:rsidR="00FE5C5D" w:rsidRDefault="00FE5C5D" w:rsidP="00D41150">
                            <w:pPr>
                              <w:jc w:val="center"/>
                            </w:pPr>
                          </w:p>
                          <w:p w14:paraId="0E9DFADA" w14:textId="59B7F691" w:rsidR="00FE5C5D" w:rsidRDefault="00FE5C5D" w:rsidP="00D41150">
                            <w:pPr>
                              <w:jc w:val="center"/>
                            </w:pPr>
                            <w:r w:rsidRPr="00D41150">
                              <w:rPr>
                                <w:u w:val="single"/>
                              </w:rPr>
                              <w:t xml:space="preserve">Senior Showmanship (14-18 </w:t>
                            </w:r>
                            <w:proofErr w:type="spellStart"/>
                            <w:r w:rsidRPr="00D41150">
                              <w:rPr>
                                <w:u w:val="single"/>
                              </w:rPr>
                              <w:t>yrs</w:t>
                            </w:r>
                            <w:proofErr w:type="spellEnd"/>
                            <w:r>
                              <w:t>)</w:t>
                            </w:r>
                          </w:p>
                          <w:p w14:paraId="5DAD3ADC" w14:textId="32A9971A" w:rsidR="00FE5C5D" w:rsidRDefault="00FE5C5D" w:rsidP="00D41150">
                            <w:pPr>
                              <w:jc w:val="center"/>
                            </w:pPr>
                            <w:r>
                              <w:t>2</w:t>
                            </w:r>
                            <w:r w:rsidRPr="00D41150">
                              <w:rPr>
                                <w:vertAlign w:val="superscript"/>
                              </w:rPr>
                              <w:t>nd</w:t>
                            </w:r>
                            <w:r>
                              <w:t xml:space="preserve"> </w:t>
                            </w:r>
                            <w:proofErr w:type="gramStart"/>
                            <w:r>
                              <w:t>place  Amber</w:t>
                            </w:r>
                            <w:proofErr w:type="gramEnd"/>
                            <w:r>
                              <w:t xml:space="preserve"> Harvey</w:t>
                            </w:r>
                          </w:p>
                          <w:p w14:paraId="2F169B69" w14:textId="77777777" w:rsidR="00FE5C5D" w:rsidRDefault="00FE5C5D" w:rsidP="00D41150">
                            <w:pPr>
                              <w:jc w:val="center"/>
                            </w:pPr>
                          </w:p>
                          <w:p w14:paraId="1154DDC2" w14:textId="0D2A5912" w:rsidR="00FE5C5D" w:rsidRPr="00D41150" w:rsidRDefault="00FE5C5D" w:rsidP="00D41150">
                            <w:pPr>
                              <w:jc w:val="center"/>
                              <w:rPr>
                                <w:u w:val="single"/>
                              </w:rPr>
                            </w:pPr>
                            <w:r w:rsidRPr="00D41150">
                              <w:rPr>
                                <w:u w:val="single"/>
                              </w:rPr>
                              <w:t xml:space="preserve">Project Record Books </w:t>
                            </w:r>
                          </w:p>
                          <w:p w14:paraId="3B4268AB" w14:textId="6954C803" w:rsidR="00FE5C5D" w:rsidRDefault="00FE5C5D" w:rsidP="00D41150">
                            <w:r>
                              <w:t xml:space="preserve">9-10 </w:t>
                            </w:r>
                            <w:proofErr w:type="spellStart"/>
                            <w:r>
                              <w:t>yrs</w:t>
                            </w:r>
                            <w:proofErr w:type="spellEnd"/>
                            <w:r>
                              <w:t>:  1</w:t>
                            </w:r>
                            <w:r w:rsidRPr="00D41150">
                              <w:rPr>
                                <w:vertAlign w:val="superscript"/>
                              </w:rPr>
                              <w:t>st</w:t>
                            </w:r>
                            <w:r>
                              <w:t xml:space="preserve"> </w:t>
                            </w:r>
                            <w:proofErr w:type="gramStart"/>
                            <w:r>
                              <w:t>place  Timothy</w:t>
                            </w:r>
                            <w:proofErr w:type="gramEnd"/>
                            <w:r>
                              <w:t xml:space="preserve"> Flood</w:t>
                            </w:r>
                          </w:p>
                          <w:p w14:paraId="51194E0D" w14:textId="77777777" w:rsidR="00FE5C5D" w:rsidRDefault="00FE5C5D" w:rsidP="00D41150"/>
                          <w:p w14:paraId="30A32FF3" w14:textId="748A1CB7" w:rsidR="00FE5C5D" w:rsidRDefault="00FE5C5D" w:rsidP="00D41150">
                            <w:r>
                              <w:t xml:space="preserve">11-12 </w:t>
                            </w:r>
                            <w:proofErr w:type="spellStart"/>
                            <w:r>
                              <w:t>yrs</w:t>
                            </w:r>
                            <w:proofErr w:type="spellEnd"/>
                            <w:r>
                              <w:t>:  1</w:t>
                            </w:r>
                            <w:r w:rsidRPr="00D41150">
                              <w:rPr>
                                <w:vertAlign w:val="superscript"/>
                              </w:rPr>
                              <w:t>st</w:t>
                            </w:r>
                            <w:r>
                              <w:t xml:space="preserve"> </w:t>
                            </w:r>
                            <w:proofErr w:type="gramStart"/>
                            <w:r>
                              <w:t>place  Corbin</w:t>
                            </w:r>
                            <w:proofErr w:type="gramEnd"/>
                            <w:r>
                              <w:t xml:space="preserve"> Perry</w:t>
                            </w:r>
                          </w:p>
                          <w:p w14:paraId="717C7B75" w14:textId="77777777" w:rsidR="00FE5C5D" w:rsidRDefault="00FE5C5D" w:rsidP="00D41150"/>
                          <w:p w14:paraId="592909B3" w14:textId="61EB0D13" w:rsidR="00FE5C5D" w:rsidRDefault="00FE5C5D" w:rsidP="00D41150">
                            <w:r>
                              <w:t xml:space="preserve">13-15 </w:t>
                            </w:r>
                            <w:proofErr w:type="spellStart"/>
                            <w:r>
                              <w:t>yrs</w:t>
                            </w:r>
                            <w:proofErr w:type="spellEnd"/>
                            <w:r>
                              <w:t>:  1</w:t>
                            </w:r>
                            <w:r w:rsidRPr="00D41150">
                              <w:rPr>
                                <w:vertAlign w:val="superscript"/>
                              </w:rPr>
                              <w:t>st</w:t>
                            </w:r>
                            <w:r>
                              <w:t xml:space="preserve"> </w:t>
                            </w:r>
                            <w:proofErr w:type="gramStart"/>
                            <w:r>
                              <w:t>place  Kolbe</w:t>
                            </w:r>
                            <w:proofErr w:type="gramEnd"/>
                            <w:r>
                              <w:t xml:space="preserve"> Flood</w:t>
                            </w:r>
                          </w:p>
                          <w:p w14:paraId="11617F60" w14:textId="7293217D" w:rsidR="00FE5C5D" w:rsidRDefault="00FE5C5D" w:rsidP="00D41150">
                            <w:pPr>
                              <w:ind w:firstLine="720"/>
                              <w:jc w:val="right"/>
                            </w:pPr>
                            <w:r>
                              <w:t>3</w:t>
                            </w:r>
                            <w:r w:rsidRPr="00D41150">
                              <w:rPr>
                                <w:vertAlign w:val="superscript"/>
                              </w:rPr>
                              <w:t>rd</w:t>
                            </w:r>
                            <w:r>
                              <w:t xml:space="preserve"> </w:t>
                            </w:r>
                            <w:proofErr w:type="gramStart"/>
                            <w:r>
                              <w:t>place  Travis</w:t>
                            </w:r>
                            <w:proofErr w:type="gramEnd"/>
                            <w:r>
                              <w:t xml:space="preserve"> Harvey</w:t>
                            </w:r>
                          </w:p>
                          <w:p w14:paraId="1178B565" w14:textId="77777777" w:rsidR="00FE5C5D" w:rsidRDefault="00FE5C5D" w:rsidP="00D41150">
                            <w:pPr>
                              <w:ind w:firstLine="720"/>
                              <w:jc w:val="right"/>
                            </w:pPr>
                          </w:p>
                          <w:p w14:paraId="5ED39644" w14:textId="603DCD52" w:rsidR="00FE5C5D" w:rsidRPr="00D41150" w:rsidRDefault="00FE5C5D" w:rsidP="00D41150">
                            <w:r>
                              <w:t xml:space="preserve">16-18 </w:t>
                            </w:r>
                            <w:proofErr w:type="spellStart"/>
                            <w:r>
                              <w:t>yrs</w:t>
                            </w:r>
                            <w:proofErr w:type="spellEnd"/>
                            <w:r>
                              <w:t>:  2</w:t>
                            </w:r>
                            <w:r w:rsidRPr="00D41150">
                              <w:rPr>
                                <w:vertAlign w:val="superscript"/>
                              </w:rPr>
                              <w:t>nd</w:t>
                            </w:r>
                            <w:r>
                              <w:t xml:space="preserve"> place Amber Harvey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7" o:spid="_x0000_s1052" type="#_x0000_t202" style="position:absolute;margin-left:400pt;margin-top:130pt;width:192pt;height:358.55pt;z-index:2517218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V6GtYCAAAj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" mv:complextextbox="1" filled="f" stroked="f">
                <v:textbox>
                  <w:txbxContent>
                    <w:p w14:paraId="5473A7DD" w14:textId="42F65EC3" w:rsidR="00FE5C5D" w:rsidRDefault="00FE5C5D" w:rsidP="002C3FC7">
                      <w:r>
                        <w:t>Awards received by Granville County 4-H’ers include:</w:t>
                      </w:r>
                    </w:p>
                    <w:p w14:paraId="4C3B48FC" w14:textId="77777777" w:rsidR="00FE5C5D" w:rsidRDefault="00FE5C5D" w:rsidP="002C3FC7"/>
                    <w:p w14:paraId="3B0ED461" w14:textId="523BCE02" w:rsidR="00FE5C5D" w:rsidRDefault="00FE5C5D" w:rsidP="00D41150">
                      <w:r w:rsidRPr="00D41150">
                        <w:rPr>
                          <w:u w:val="single"/>
                        </w:rPr>
                        <w:t xml:space="preserve">Grand Champion </w:t>
                      </w:r>
                      <w:proofErr w:type="spellStart"/>
                      <w:r w:rsidRPr="00D41150">
                        <w:rPr>
                          <w:u w:val="single"/>
                        </w:rPr>
                        <w:t>Auracana</w:t>
                      </w:r>
                      <w:proofErr w:type="spellEnd"/>
                      <w:r>
                        <w:t>:</w:t>
                      </w:r>
                    </w:p>
                    <w:p w14:paraId="009E414D" w14:textId="7D9FCD55" w:rsidR="00FE5C5D" w:rsidRDefault="00FE5C5D" w:rsidP="00D41150">
                      <w:pPr>
                        <w:jc w:val="center"/>
                      </w:pPr>
                      <w:r>
                        <w:t>Ian Short</w:t>
                      </w:r>
                    </w:p>
                    <w:p w14:paraId="06960061" w14:textId="77777777" w:rsidR="00FE5C5D" w:rsidRDefault="00FE5C5D" w:rsidP="00D41150">
                      <w:pPr>
                        <w:jc w:val="center"/>
                      </w:pPr>
                    </w:p>
                    <w:p w14:paraId="43993765" w14:textId="23EDB150" w:rsidR="00FE5C5D" w:rsidRDefault="00FE5C5D" w:rsidP="00D41150">
                      <w:pPr>
                        <w:jc w:val="center"/>
                        <w:rPr>
                          <w:u w:val="single"/>
                        </w:rPr>
                      </w:pPr>
                      <w:r w:rsidRPr="00D41150">
                        <w:rPr>
                          <w:u w:val="single"/>
                        </w:rPr>
                        <w:t xml:space="preserve">Grand Champion Buff </w:t>
                      </w:r>
                      <w:proofErr w:type="spellStart"/>
                      <w:r w:rsidRPr="00D41150">
                        <w:rPr>
                          <w:u w:val="single"/>
                        </w:rPr>
                        <w:t>Orpington</w:t>
                      </w:r>
                      <w:proofErr w:type="spellEnd"/>
                      <w:r w:rsidRPr="00D41150">
                        <w:rPr>
                          <w:u w:val="single"/>
                        </w:rPr>
                        <w:t>:</w:t>
                      </w:r>
                    </w:p>
                    <w:p w14:paraId="70B801BB" w14:textId="5420829F" w:rsidR="00FE5C5D" w:rsidRDefault="00FE5C5D" w:rsidP="00D41150">
                      <w:pPr>
                        <w:jc w:val="center"/>
                      </w:pPr>
                      <w:r>
                        <w:t xml:space="preserve">Sydney </w:t>
                      </w:r>
                      <w:proofErr w:type="spellStart"/>
                      <w:r>
                        <w:t>Fryman</w:t>
                      </w:r>
                      <w:proofErr w:type="spellEnd"/>
                    </w:p>
                    <w:p w14:paraId="27D6AA41" w14:textId="77777777" w:rsidR="00FE5C5D" w:rsidRDefault="00FE5C5D" w:rsidP="00D41150">
                      <w:pPr>
                        <w:jc w:val="center"/>
                      </w:pPr>
                    </w:p>
                    <w:p w14:paraId="714E4A64" w14:textId="10A64902" w:rsidR="00FE5C5D" w:rsidRPr="00D41150" w:rsidRDefault="00FE5C5D" w:rsidP="00D41150">
                      <w:pPr>
                        <w:jc w:val="center"/>
                        <w:rPr>
                          <w:u w:val="single"/>
                        </w:rPr>
                      </w:pPr>
                      <w:r w:rsidRPr="00D41150">
                        <w:rPr>
                          <w:u w:val="single"/>
                        </w:rPr>
                        <w:t xml:space="preserve">Junior Showmanship (9-13 </w:t>
                      </w:r>
                      <w:proofErr w:type="spellStart"/>
                      <w:r w:rsidRPr="00D41150">
                        <w:rPr>
                          <w:u w:val="single"/>
                        </w:rPr>
                        <w:t>yrs</w:t>
                      </w:r>
                      <w:proofErr w:type="spellEnd"/>
                      <w:r w:rsidRPr="00D41150">
                        <w:rPr>
                          <w:u w:val="single"/>
                        </w:rPr>
                        <w:t>)</w:t>
                      </w:r>
                    </w:p>
                    <w:p w14:paraId="6388C2CE" w14:textId="74F54CFE" w:rsidR="00FE5C5D" w:rsidRDefault="00FE5C5D" w:rsidP="00D41150">
                      <w:pPr>
                        <w:jc w:val="center"/>
                      </w:pPr>
                      <w:r>
                        <w:t>2</w:t>
                      </w:r>
                      <w:r w:rsidRPr="00D41150">
                        <w:rPr>
                          <w:vertAlign w:val="superscript"/>
                        </w:rPr>
                        <w:t>nd</w:t>
                      </w:r>
                      <w:r>
                        <w:t xml:space="preserve"> </w:t>
                      </w:r>
                      <w:proofErr w:type="gramStart"/>
                      <w:r>
                        <w:t>place  Abby</w:t>
                      </w:r>
                      <w:proofErr w:type="gramEnd"/>
                      <w:r>
                        <w:t xml:space="preserve"> </w:t>
                      </w:r>
                      <w:proofErr w:type="spellStart"/>
                      <w:r>
                        <w:t>Holsomback</w:t>
                      </w:r>
                      <w:proofErr w:type="spellEnd"/>
                    </w:p>
                    <w:p w14:paraId="6CF503C1" w14:textId="77777777" w:rsidR="00FE5C5D" w:rsidRDefault="00FE5C5D" w:rsidP="00D41150">
                      <w:pPr>
                        <w:jc w:val="center"/>
                      </w:pPr>
                    </w:p>
                    <w:p w14:paraId="0E9DFADA" w14:textId="59B7F691" w:rsidR="00FE5C5D" w:rsidRDefault="00FE5C5D" w:rsidP="00D41150">
                      <w:pPr>
                        <w:jc w:val="center"/>
                      </w:pPr>
                      <w:r w:rsidRPr="00D41150">
                        <w:rPr>
                          <w:u w:val="single"/>
                        </w:rPr>
                        <w:t xml:space="preserve">Senior Showmanship (14-18 </w:t>
                      </w:r>
                      <w:proofErr w:type="spellStart"/>
                      <w:r w:rsidRPr="00D41150">
                        <w:rPr>
                          <w:u w:val="single"/>
                        </w:rPr>
                        <w:t>yrs</w:t>
                      </w:r>
                      <w:proofErr w:type="spellEnd"/>
                      <w:r>
                        <w:t>)</w:t>
                      </w:r>
                    </w:p>
                    <w:p w14:paraId="5DAD3ADC" w14:textId="32A9971A" w:rsidR="00FE5C5D" w:rsidRDefault="00FE5C5D" w:rsidP="00D41150">
                      <w:pPr>
                        <w:jc w:val="center"/>
                      </w:pPr>
                      <w:r>
                        <w:t>2</w:t>
                      </w:r>
                      <w:r w:rsidRPr="00D41150">
                        <w:rPr>
                          <w:vertAlign w:val="superscript"/>
                        </w:rPr>
                        <w:t>nd</w:t>
                      </w:r>
                      <w:r>
                        <w:t xml:space="preserve"> </w:t>
                      </w:r>
                      <w:proofErr w:type="gramStart"/>
                      <w:r>
                        <w:t>place  Amber</w:t>
                      </w:r>
                      <w:proofErr w:type="gramEnd"/>
                      <w:r>
                        <w:t xml:space="preserve"> Harvey</w:t>
                      </w:r>
                    </w:p>
                    <w:p w14:paraId="2F169B69" w14:textId="77777777" w:rsidR="00FE5C5D" w:rsidRDefault="00FE5C5D" w:rsidP="00D41150">
                      <w:pPr>
                        <w:jc w:val="center"/>
                      </w:pPr>
                    </w:p>
                    <w:p w14:paraId="1154DDC2" w14:textId="0D2A5912" w:rsidR="00FE5C5D" w:rsidRPr="00D41150" w:rsidRDefault="00FE5C5D" w:rsidP="00D41150">
                      <w:pPr>
                        <w:jc w:val="center"/>
                        <w:rPr>
                          <w:u w:val="single"/>
                        </w:rPr>
                      </w:pPr>
                      <w:r w:rsidRPr="00D41150">
                        <w:rPr>
                          <w:u w:val="single"/>
                        </w:rPr>
                        <w:t xml:space="preserve">Project Record Books </w:t>
                      </w:r>
                    </w:p>
                    <w:p w14:paraId="3B4268AB" w14:textId="6954C803" w:rsidR="00FE5C5D" w:rsidRDefault="00FE5C5D" w:rsidP="00D41150">
                      <w:r>
                        <w:t xml:space="preserve">9-10 </w:t>
                      </w:r>
                      <w:proofErr w:type="spellStart"/>
                      <w:r>
                        <w:t>yrs</w:t>
                      </w:r>
                      <w:proofErr w:type="spellEnd"/>
                      <w:r>
                        <w:t>:  1</w:t>
                      </w:r>
                      <w:r w:rsidRPr="00D41150">
                        <w:rPr>
                          <w:vertAlign w:val="superscript"/>
                        </w:rPr>
                        <w:t>st</w:t>
                      </w:r>
                      <w:r>
                        <w:t xml:space="preserve"> </w:t>
                      </w:r>
                      <w:proofErr w:type="gramStart"/>
                      <w:r>
                        <w:t>place  Timothy</w:t>
                      </w:r>
                      <w:proofErr w:type="gramEnd"/>
                      <w:r>
                        <w:t xml:space="preserve"> Flood</w:t>
                      </w:r>
                    </w:p>
                    <w:p w14:paraId="51194E0D" w14:textId="77777777" w:rsidR="00FE5C5D" w:rsidRDefault="00FE5C5D" w:rsidP="00D41150"/>
                    <w:p w14:paraId="30A32FF3" w14:textId="748A1CB7" w:rsidR="00FE5C5D" w:rsidRDefault="00FE5C5D" w:rsidP="00D41150">
                      <w:r>
                        <w:t xml:space="preserve">11-12 </w:t>
                      </w:r>
                      <w:proofErr w:type="spellStart"/>
                      <w:r>
                        <w:t>yrs</w:t>
                      </w:r>
                      <w:proofErr w:type="spellEnd"/>
                      <w:r>
                        <w:t>:  1</w:t>
                      </w:r>
                      <w:r w:rsidRPr="00D41150">
                        <w:rPr>
                          <w:vertAlign w:val="superscript"/>
                        </w:rPr>
                        <w:t>st</w:t>
                      </w:r>
                      <w:r>
                        <w:t xml:space="preserve"> </w:t>
                      </w:r>
                      <w:proofErr w:type="gramStart"/>
                      <w:r>
                        <w:t>place  Corbin</w:t>
                      </w:r>
                      <w:proofErr w:type="gramEnd"/>
                      <w:r>
                        <w:t xml:space="preserve"> Perry</w:t>
                      </w:r>
                    </w:p>
                    <w:p w14:paraId="717C7B75" w14:textId="77777777" w:rsidR="00FE5C5D" w:rsidRDefault="00FE5C5D" w:rsidP="00D41150"/>
                    <w:p w14:paraId="592909B3" w14:textId="61EB0D13" w:rsidR="00FE5C5D" w:rsidRDefault="00FE5C5D" w:rsidP="00D41150">
                      <w:r>
                        <w:t xml:space="preserve">13-15 </w:t>
                      </w:r>
                      <w:proofErr w:type="spellStart"/>
                      <w:r>
                        <w:t>yrs</w:t>
                      </w:r>
                      <w:proofErr w:type="spellEnd"/>
                      <w:r>
                        <w:t>:  1</w:t>
                      </w:r>
                      <w:r w:rsidRPr="00D41150">
                        <w:rPr>
                          <w:vertAlign w:val="superscript"/>
                        </w:rPr>
                        <w:t>st</w:t>
                      </w:r>
                      <w:r>
                        <w:t xml:space="preserve"> </w:t>
                      </w:r>
                      <w:proofErr w:type="gramStart"/>
                      <w:r>
                        <w:t>place  Kolbe</w:t>
                      </w:r>
                      <w:proofErr w:type="gramEnd"/>
                      <w:r>
                        <w:t xml:space="preserve"> Flood</w:t>
                      </w:r>
                    </w:p>
                    <w:p w14:paraId="11617F60" w14:textId="7293217D" w:rsidR="00FE5C5D" w:rsidRDefault="00FE5C5D" w:rsidP="00D41150">
                      <w:pPr>
                        <w:ind w:firstLine="720"/>
                        <w:jc w:val="right"/>
                      </w:pPr>
                      <w:r>
                        <w:t>3</w:t>
                      </w:r>
                      <w:r w:rsidRPr="00D41150">
                        <w:rPr>
                          <w:vertAlign w:val="superscript"/>
                        </w:rPr>
                        <w:t>rd</w:t>
                      </w:r>
                      <w:r>
                        <w:t xml:space="preserve"> </w:t>
                      </w:r>
                      <w:proofErr w:type="gramStart"/>
                      <w:r>
                        <w:t>place  Travis</w:t>
                      </w:r>
                      <w:proofErr w:type="gramEnd"/>
                      <w:r>
                        <w:t xml:space="preserve"> Harvey</w:t>
                      </w:r>
                    </w:p>
                    <w:p w14:paraId="1178B565" w14:textId="77777777" w:rsidR="00FE5C5D" w:rsidRDefault="00FE5C5D" w:rsidP="00D41150">
                      <w:pPr>
                        <w:ind w:firstLine="720"/>
                        <w:jc w:val="right"/>
                      </w:pPr>
                    </w:p>
                    <w:p w14:paraId="5ED39644" w14:textId="603DCD52" w:rsidR="00FE5C5D" w:rsidRPr="00D41150" w:rsidRDefault="00FE5C5D" w:rsidP="00D41150">
                      <w:r>
                        <w:t xml:space="preserve">16-18 </w:t>
                      </w:r>
                      <w:proofErr w:type="spellStart"/>
                      <w:r>
                        <w:t>yrs</w:t>
                      </w:r>
                      <w:proofErr w:type="spellEnd"/>
                      <w:r>
                        <w:t>:  2</w:t>
                      </w:r>
                      <w:r w:rsidRPr="00D41150">
                        <w:rPr>
                          <w:vertAlign w:val="superscript"/>
                        </w:rPr>
                        <w:t>nd</w:t>
                      </w:r>
                      <w:r>
                        <w:t xml:space="preserve"> place Amber Harvey</w:t>
                      </w:r>
                    </w:p>
                  </w:txbxContent>
                </v:textbox>
                <w10:wrap type="through" anchorx="page" anchory="page"/>
              </v:shape>
            </w:pict>
          </mc:Fallback>
        </mc:AlternateContent>
      </w:r>
      <w:r w:rsidR="00F174B7">
        <w:rPr>
          <w:noProof/>
        </w:rPr>
        <mc:AlternateContent>
          <mc:Choice Requires="wpg">
            <w:drawing>
              <wp:anchor distT="0" distB="0" distL="114300" distR="114300" simplePos="0" relativeHeight="251719776" behindDoc="0" locked="0" layoutInCell="1" allowOverlap="1" wp14:anchorId="306CCF6A" wp14:editId="0E10B248">
                <wp:simplePos x="0" y="0"/>
                <wp:positionH relativeFrom="page">
                  <wp:posOffset>2641600</wp:posOffset>
                </wp:positionH>
                <wp:positionV relativeFrom="page">
                  <wp:posOffset>1651000</wp:posOffset>
                </wp:positionV>
                <wp:extent cx="2247900" cy="4553585"/>
                <wp:effectExtent l="0" t="0" r="0" b="0"/>
                <wp:wrapThrough wrapText="bothSides">
                  <wp:wrapPolygon edited="0">
                    <wp:start x="244" y="0"/>
                    <wp:lineTo x="244" y="21446"/>
                    <wp:lineTo x="20990" y="21446"/>
                    <wp:lineTo x="20990" y="0"/>
                    <wp:lineTo x="244" y="0"/>
                  </wp:wrapPolygon>
                </wp:wrapThrough>
                <wp:docPr id="29" name="Group 29"/>
                <wp:cNvGraphicFramePr/>
                <a:graphic xmlns:a="http://schemas.openxmlformats.org/drawingml/2006/main">
                  <a:graphicData uri="http://schemas.microsoft.com/office/word/2010/wordprocessingGroup">
                    <wpg:wgp>
                      <wpg:cNvGrpSpPr/>
                      <wpg:grpSpPr>
                        <a:xfrm>
                          <a:off x="0" y="0"/>
                          <a:ext cx="2247900" cy="4553585"/>
                          <a:chOff x="0" y="0"/>
                          <a:chExt cx="2247900" cy="4553585"/>
                        </a:xfrm>
                        <a:extLst>
                          <a:ext uri="{0CCBE362-F206-4b92-989A-16890622DB6E}">
                            <ma14:wrappingTextBoxFlag xmlns:ma14="http://schemas.microsoft.com/office/mac/drawingml/2011/main" val="1"/>
                          </a:ext>
                        </a:extLst>
                      </wpg:grpSpPr>
                      <wps:wsp>
                        <wps:cNvPr id="266" name="Text Box 266"/>
                        <wps:cNvSpPr txBox="1"/>
                        <wps:spPr>
                          <a:xfrm>
                            <a:off x="0" y="0"/>
                            <a:ext cx="2247900" cy="45535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13665" y="45720"/>
                            <a:ext cx="2042795" cy="177165"/>
                          </a:xfrm>
                          <a:prstGeom prst="rect">
                            <a:avLst/>
                          </a:prstGeom>
                          <a:noFill/>
                          <a:ln>
                            <a:noFill/>
                          </a:ln>
                          <a:effectLst/>
                          <a:extLst>
                            <a:ext uri="{C572A759-6A51-4108-AA02-DFA0A04FC94B}">
                              <ma14:wrappingTextBoxFlag xmlns:ma14="http://schemas.microsoft.com/office/mac/drawingml/2011/main"/>
                            </a:ext>
                          </a:extLst>
                        </wps:spPr>
                        <wps:txbx id="17">
                          <w:txbxContent>
                            <w:p w14:paraId="53BBB551" w14:textId="126BF654" w:rsidR="00FE5C5D" w:rsidRDefault="00FE5C5D" w:rsidP="00FE5C5D">
                              <w:pPr>
                                <w:ind w:firstLine="720"/>
                              </w:pPr>
                              <w:r>
                                <w:t xml:space="preserve">On November 14, 2014, the Four County 4-H Poultry Show &amp; Sale was held at the Warren County Lion’s Den in Warrenton.  </w:t>
                              </w:r>
                            </w:p>
                            <w:p w14:paraId="69E2FEEE" w14:textId="2613AF41" w:rsidR="00FE5C5D" w:rsidRDefault="00FE5C5D" w:rsidP="00FE5C5D">
                              <w:pPr>
                                <w:ind w:firstLine="720"/>
                              </w:pPr>
                              <w:r>
                                <w:t xml:space="preserve">Fourteen Granville County 4-H youth raised 10 one-day-old chicks since May, and selected their top 3 to show and auction off.  Youth could choose to raise Buff </w:t>
                              </w:r>
                              <w:proofErr w:type="spellStart"/>
                              <w:r>
                                <w:t>Orpingtons</w:t>
                              </w:r>
                              <w:proofErr w:type="spellEnd"/>
                              <w:r>
                                <w:t xml:space="preserve"> or </w:t>
                              </w:r>
                              <w:proofErr w:type="spellStart"/>
                              <w:r>
                                <w:t>Auracanas</w:t>
                              </w:r>
                              <w:proofErr w:type="spellEnd"/>
                              <w:r>
                                <w:t xml:space="preserve">. </w:t>
                              </w:r>
                            </w:p>
                            <w:p w14:paraId="36AFD430" w14:textId="0FF908D9" w:rsidR="00FE5C5D" w:rsidRDefault="00FE5C5D" w:rsidP="00FE5C5D">
                              <w:pPr>
                                <w:ind w:firstLine="720"/>
                              </w:pPr>
                              <w:r>
                                <w:t>At the show, youth participated in project record books, showmanship, and best in breed classes.  E.B. Harris, a professional auctioneer, runs the sale.  Each bid is a cage of 3 pullets.  Prices from this year’s sale ranged from $10-$25 per bird!  Checks will be made available around the second week of December.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21615"/>
                            <a:ext cx="2065020" cy="17716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97510"/>
                            <a:ext cx="2065020" cy="17716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573405"/>
                            <a:ext cx="2065020" cy="17716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749300"/>
                            <a:ext cx="2065020" cy="17716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925195"/>
                            <a:ext cx="2065020" cy="17716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101090"/>
                            <a:ext cx="2065020" cy="1056640"/>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156460"/>
                            <a:ext cx="2065020" cy="1936750"/>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53" style="position:absolute;margin-left:208pt;margin-top:130pt;width:177pt;height:358.55pt;z-index:251719776;mso-position-horizontal-relative:page;mso-position-vertical-relative:page" coordsize="2247900,4553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" mv:complextextbox="1">
                <v:shape id="Text Box 266" o:spid="_x0000_s1054" type="#_x0000_t202" style="position:absolute;width:2247900;height:4553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9MxAAA&#10;ANwAAAAPAAAAZHJzL2Rvd25yZXYueG1sRI9Pi8IwFMTvgt8hPMHbmuqhW6pRVHbFg7L+O3h8NM+2&#10;2LyUJtrutzcLCx6HmfkNM1t0phJPalxpWcF4FIEgzqwuOVdwOX9/JCCcR9ZYWSYFv+RgMe/3Zphq&#10;2/KRniefiwBhl6KCwvs6ldJlBRl0I1sTB+9mG4M+yCaXusE2wE0lJ1EUS4Mlh4UCa1oXlN1PD6OA&#10;dp0575PPL/+zum2ia3JodzpXajjollMQnjr/Dv+3t1rBJI7h70w4An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6fTMQAAADcAAAADwAAAAAAAAAAAAAAAACXAgAAZHJzL2Rv&#10;d25yZXYueG1sUEsFBgAAAAAEAAQA9QAAAIgDAAAAAA==&#10;" mv:complextextbox="1" filled="f" stroked="f"/>
                <v:shape id="Text Box 21" o:spid="_x0000_s1055" type="#_x0000_t202" style="position:absolute;left:113665;top:45720;width:204279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w:p w14:paraId="53BBB551" w14:textId="126BF654" w:rsidR="00FE5C5D" w:rsidRDefault="00FE5C5D" w:rsidP="00FE5C5D">
                        <w:pPr>
                          <w:ind w:firstLine="720"/>
                        </w:pPr>
                        <w:r>
                          <w:t xml:space="preserve">On November 14, 2014, the Four County 4-H Poultry Show &amp; Sale was held at the Warren County Lion’s Den in Warrenton.  </w:t>
                        </w:r>
                      </w:p>
                      <w:p w14:paraId="69E2FEEE" w14:textId="2613AF41" w:rsidR="00FE5C5D" w:rsidRDefault="00FE5C5D" w:rsidP="00FE5C5D">
                        <w:pPr>
                          <w:ind w:firstLine="720"/>
                        </w:pPr>
                        <w:r>
                          <w:t xml:space="preserve">Fourteen Granville County 4-H youth raised 10 one-day-old chicks since May, and selected their top 3 to show and auction off.  Youth could choose to raise Buff </w:t>
                        </w:r>
                        <w:proofErr w:type="spellStart"/>
                        <w:r>
                          <w:t>Orpingtons</w:t>
                        </w:r>
                        <w:proofErr w:type="spellEnd"/>
                        <w:r>
                          <w:t xml:space="preserve"> or </w:t>
                        </w:r>
                        <w:proofErr w:type="spellStart"/>
                        <w:r>
                          <w:t>Auracanas</w:t>
                        </w:r>
                        <w:proofErr w:type="spellEnd"/>
                        <w:r>
                          <w:t xml:space="preserve">. </w:t>
                        </w:r>
                      </w:p>
                      <w:p w14:paraId="36AFD430" w14:textId="0FF908D9" w:rsidR="00FE5C5D" w:rsidRDefault="00FE5C5D" w:rsidP="00FE5C5D">
                        <w:pPr>
                          <w:ind w:firstLine="720"/>
                        </w:pPr>
                        <w:r>
                          <w:t>At the show, youth participated in project record books, showmanship, and best in breed classes.  E.B. Harris, a professional auctioneer, runs the sale.  Each bid is a cage of 3 pullets.  Prices from this year’s sale ranged from $10-$25 per bird!  Checks will be made available around the second week of December.</w:t>
                        </w:r>
                      </w:p>
                    </w:txbxContent>
                  </v:textbox>
                </v:shape>
                <v:shape id="Text Box 22" o:spid="_x0000_s1056" type="#_x0000_t202" style="position:absolute;left:91440;top:221615;width:2065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7" type="#_x0000_t202" style="position:absolute;left:91440;top:397510;width:2065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8" type="#_x0000_t202" style="position:absolute;left:91440;top:573405;width:2065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9" type="#_x0000_t202" style="position:absolute;left:91440;top:749300;width:2065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60" type="#_x0000_t202" style="position:absolute;left:91440;top:925195;width:20650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61" type="#_x0000_t202" style="position:absolute;left:91440;top:1101090;width:2065020;height:1056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62" type="#_x0000_t202" style="position:absolute;left:91440;top:2156460;width:2065020;height:1936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v:textbox>
                </v:shape>
                <w10:wrap type="through" anchorx="page" anchory="page"/>
              </v:group>
            </w:pict>
          </mc:Fallback>
        </mc:AlternateContent>
      </w:r>
      <w:r w:rsidR="006A7949">
        <w:rPr>
          <w:noProof/>
        </w:rPr>
        <mc:AlternateContent>
          <mc:Choice Requires="wps">
            <w:drawing>
              <wp:anchor distT="0" distB="0" distL="114300" distR="114300" simplePos="0" relativeHeight="251658316" behindDoc="0" locked="0" layoutInCell="1" allowOverlap="1" wp14:anchorId="67A88CE2" wp14:editId="4669AD9C">
                <wp:simplePos x="0" y="0"/>
                <wp:positionH relativeFrom="page">
                  <wp:posOffset>2839720</wp:posOffset>
                </wp:positionH>
                <wp:positionV relativeFrom="page">
                  <wp:posOffset>815340</wp:posOffset>
                </wp:positionV>
                <wp:extent cx="4570095" cy="609600"/>
                <wp:effectExtent l="0" t="0" r="27305" b="25400"/>
                <wp:wrapTight wrapText="bothSides">
                  <wp:wrapPolygon edited="0">
                    <wp:start x="0" y="0"/>
                    <wp:lineTo x="0" y="21600"/>
                    <wp:lineTo x="21609" y="21600"/>
                    <wp:lineTo x="21609" y="0"/>
                    <wp:lineTo x="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434506" w14:textId="4A8D389B" w:rsidR="00FE5C5D" w:rsidRDefault="00FE5C5D" w:rsidP="00AE6981">
                            <w:pPr>
                              <w:pStyle w:val="Continued"/>
                              <w:rPr>
                                <w:sz w:val="40"/>
                              </w:rPr>
                            </w:pPr>
                            <w:r>
                              <w:rPr>
                                <w:sz w:val="40"/>
                              </w:rPr>
                              <w:t>Four County 4-H Poultry Show &amp; Sale</w:t>
                            </w:r>
                          </w:p>
                          <w:p w14:paraId="26C1681A" w14:textId="6DAB1D64" w:rsidR="00FE5C5D" w:rsidRPr="006A7949" w:rsidRDefault="00FE5C5D" w:rsidP="006A7949">
                            <w:pPr>
                              <w:pStyle w:val="Continued"/>
                              <w:jc w:val="center"/>
                              <w:rPr>
                                <w:sz w:val="40"/>
                              </w:rPr>
                            </w:pPr>
                            <w:r>
                              <w:rPr>
                                <w:sz w:val="40"/>
                              </w:rPr>
                              <w:t>Results!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3" type="#_x0000_t202" style="position:absolute;margin-left:223.6pt;margin-top:64.2pt;width:359.85pt;height:48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" filled="f">
                <v:textbox inset=",0,,0">
                  <w:txbxContent>
                    <w:p w14:paraId="64434506" w14:textId="4A8D389B" w:rsidR="00FE5C5D" w:rsidRDefault="00FE5C5D" w:rsidP="00AE6981">
                      <w:pPr>
                        <w:pStyle w:val="Continued"/>
                        <w:rPr>
                          <w:sz w:val="40"/>
                        </w:rPr>
                      </w:pPr>
                      <w:r>
                        <w:rPr>
                          <w:sz w:val="40"/>
                        </w:rPr>
                        <w:t>Four County 4-H Poultry Show &amp; Sale</w:t>
                      </w:r>
                    </w:p>
                    <w:p w14:paraId="26C1681A" w14:textId="6DAB1D64" w:rsidR="00FE5C5D" w:rsidRPr="006A7949" w:rsidRDefault="00FE5C5D" w:rsidP="006A7949">
                      <w:pPr>
                        <w:pStyle w:val="Continued"/>
                        <w:jc w:val="center"/>
                        <w:rPr>
                          <w:sz w:val="40"/>
                        </w:rPr>
                      </w:pPr>
                      <w:r>
                        <w:rPr>
                          <w:sz w:val="40"/>
                        </w:rPr>
                        <w:t>Results!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17" behindDoc="0" locked="0" layoutInCell="1" allowOverlap="1" wp14:anchorId="6F9B34AD" wp14:editId="5F360FEA">
                <wp:simplePos x="0" y="0"/>
                <wp:positionH relativeFrom="page">
                  <wp:posOffset>353695</wp:posOffset>
                </wp:positionH>
                <wp:positionV relativeFrom="page">
                  <wp:posOffset>777240</wp:posOffset>
                </wp:positionV>
                <wp:extent cx="2121535" cy="8915400"/>
                <wp:effectExtent l="0" t="0" r="12065"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1F62D86" w14:textId="77777777" w:rsidR="00FE5C5D" w:rsidRDefault="00FE5C5D" w:rsidP="008906F5">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64" style="position:absolute;margin-left:27.85pt;margin-top:61.2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" fillcolor="#96bc53 [3204]" stroked="f" strokecolor="#4a7ebb" strokeweight="1.5pt">
                <v:shadow opacity="22938f" mv:blur="38100f" offset="0,2pt"/>
                <v:textbox inset=",7.2pt,,7.2pt">
                  <w:txbxContent>
                    <w:p w14:paraId="31F62D86" w14:textId="77777777" w:rsidR="00FE5C5D" w:rsidRDefault="00FE5C5D" w:rsidP="008906F5">
                      <w:pPr>
                        <w:jc w:val="center"/>
                      </w:pPr>
                    </w:p>
                  </w:txbxContent>
                </v:textbox>
                <w10:wrap anchorx="page" anchory="page"/>
              </v:rect>
            </w:pict>
          </mc:Fallback>
        </mc:AlternateContent>
      </w:r>
      <w:r w:rsidR="009B1A5E">
        <w:br w:type="page"/>
      </w:r>
      <w:r w:rsidR="001953EC">
        <w:rPr>
          <w:noProof/>
        </w:rPr>
        <w:lastRenderedPageBreak/>
        <mc:AlternateContent>
          <mc:Choice Requires="wps">
            <w:drawing>
              <wp:anchor distT="0" distB="0" distL="114300" distR="114300" simplePos="0" relativeHeight="251775072" behindDoc="0" locked="0" layoutInCell="1" allowOverlap="1" wp14:anchorId="5B6E5058" wp14:editId="380D7779">
                <wp:simplePos x="0" y="0"/>
                <wp:positionH relativeFrom="column">
                  <wp:posOffset>0</wp:posOffset>
                </wp:positionH>
                <wp:positionV relativeFrom="paragraph">
                  <wp:posOffset>8982710</wp:posOffset>
                </wp:positionV>
                <wp:extent cx="7086600" cy="685800"/>
                <wp:effectExtent l="0" t="0" r="0" b="0"/>
                <wp:wrapThrough wrapText="bothSides">
                  <wp:wrapPolygon edited="0">
                    <wp:start x="77" y="800"/>
                    <wp:lineTo x="77" y="20000"/>
                    <wp:lineTo x="21445" y="20000"/>
                    <wp:lineTo x="21445" y="800"/>
                    <wp:lineTo x="77" y="800"/>
                  </wp:wrapPolygon>
                </wp:wrapThrough>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5A64" w14:textId="77777777" w:rsidR="00FE5C5D" w:rsidRPr="00857F22" w:rsidRDefault="00FE5C5D" w:rsidP="001953EC">
                            <w:pPr>
                              <w:jc w:val="center"/>
                              <w:rPr>
                                <w:sz w:val="16"/>
                              </w:rPr>
                            </w:pPr>
                            <w:r w:rsidRPr="00857F22">
                              <w:rPr>
                                <w:sz w:val="16"/>
                              </w:rPr>
                              <w:t xml:space="preserve">North Carolina State University and North Carolina A&amp;T State University commit themselves to positive action to secure equal opportunity regardless of race, color, religion, creed, national origin, sex, age, disability, or veteran’s status. In addition, the two Universities welcome all person without regard to sexual orientation. </w:t>
                            </w:r>
                            <w:proofErr w:type="gramStart"/>
                            <w:r w:rsidRPr="00857F22">
                              <w:rPr>
                                <w:sz w:val="16"/>
                              </w:rPr>
                              <w:t>North Carolina State University, North Carolina A&amp;T State University, U.S. Department of agriculture, and local governments cooperating.</w:t>
                            </w:r>
                            <w:proofErr w:type="gramEnd"/>
                          </w:p>
                          <w:p w14:paraId="371C9821" w14:textId="77777777" w:rsidR="00FE5C5D" w:rsidRDefault="00FE5C5D" w:rsidP="001953E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65" type="#_x0000_t202" style="position:absolute;margin-left:0;margin-top:707.3pt;width:558pt;height:54pt;z-index:2517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" filled="f" stroked="f">
                <v:textbox inset=",7.2pt,,7.2pt">
                  <w:txbxContent>
                    <w:p w14:paraId="58545A64" w14:textId="77777777" w:rsidR="00FE5C5D" w:rsidRPr="00857F22" w:rsidRDefault="00FE5C5D" w:rsidP="001953EC">
                      <w:pPr>
                        <w:jc w:val="center"/>
                        <w:rPr>
                          <w:sz w:val="16"/>
                        </w:rPr>
                      </w:pPr>
                      <w:r w:rsidRPr="00857F22">
                        <w:rPr>
                          <w:sz w:val="16"/>
                        </w:rPr>
                        <w:t xml:space="preserve">North Carolina State University and North Carolina A&amp;T State University commit themselves to positive action to secure equal opportunity regardless of race, color, religion, creed, national origin, sex, age, disability, or veteran’s status. In addition, the two Universities welcome all person without regard to sexual orientation. </w:t>
                      </w:r>
                      <w:proofErr w:type="gramStart"/>
                      <w:r w:rsidRPr="00857F22">
                        <w:rPr>
                          <w:sz w:val="16"/>
                        </w:rPr>
                        <w:t>North Carolina State University, North Carolina A&amp;T State University, U.S. Department of agriculture, and local governments cooperating.</w:t>
                      </w:r>
                      <w:proofErr w:type="gramEnd"/>
                    </w:p>
                    <w:p w14:paraId="371C9821" w14:textId="77777777" w:rsidR="00FE5C5D" w:rsidRDefault="00FE5C5D" w:rsidP="001953EC"/>
                  </w:txbxContent>
                </v:textbox>
                <w10:wrap type="through"/>
              </v:shape>
            </w:pict>
          </mc:Fallback>
        </mc:AlternateContent>
      </w:r>
      <w:r w:rsidR="001953EC">
        <w:rPr>
          <w:noProof/>
        </w:rPr>
        <mc:AlternateContent>
          <mc:Choice Requires="wps">
            <w:drawing>
              <wp:anchor distT="0" distB="0" distL="114300" distR="114300" simplePos="0" relativeHeight="251761760" behindDoc="0" locked="0" layoutInCell="1" allowOverlap="1" wp14:anchorId="55C40CFD" wp14:editId="77AD3345">
                <wp:simplePos x="0" y="0"/>
                <wp:positionH relativeFrom="page">
                  <wp:posOffset>434975</wp:posOffset>
                </wp:positionH>
                <wp:positionV relativeFrom="page">
                  <wp:posOffset>5792470</wp:posOffset>
                </wp:positionV>
                <wp:extent cx="6985635" cy="3488690"/>
                <wp:effectExtent l="152400" t="0" r="24765" b="168910"/>
                <wp:wrapTight wrapText="bothSides">
                  <wp:wrapPolygon edited="0">
                    <wp:start x="-157" y="0"/>
                    <wp:lineTo x="-471" y="0"/>
                    <wp:lineTo x="-471" y="22331"/>
                    <wp:lineTo x="-393" y="22489"/>
                    <wp:lineTo x="21519" y="22489"/>
                    <wp:lineTo x="21598" y="20287"/>
                    <wp:lineTo x="21598" y="0"/>
                    <wp:lineTo x="-157" y="0"/>
                  </wp:wrapPolygon>
                </wp:wrapTight>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3488690"/>
                        </a:xfrm>
                        <a:prstGeom prst="rect">
                          <a:avLst/>
                        </a:prstGeom>
                        <a:solidFill>
                          <a:schemeClr val="bg1">
                            <a:lumMod val="95000"/>
                            <a:lumOff val="0"/>
                          </a:schemeClr>
                        </a:solidFill>
                        <a:ln w="28575">
                          <a:solidFill>
                            <a:schemeClr val="accent3">
                              <a:lumMod val="50000"/>
                              <a:lumOff val="0"/>
                            </a:schemeClr>
                          </a:solidFill>
                          <a:miter lim="800000"/>
                          <a:headEnd/>
                          <a:tailEnd/>
                        </a:ln>
                        <a:effectLst>
                          <a:outerShdw blurRad="63500" dist="107763" dir="8100000" algn="ctr" rotWithShape="0">
                            <a:srgbClr val="000000">
                              <a:alpha val="50000"/>
                            </a:srgbClr>
                          </a:outerShdw>
                        </a:effectLst>
                      </wps:spPr>
                      <wps:txbx>
                        <w:txbxContent>
                          <w:p w14:paraId="71454587" w14:textId="18B904AB" w:rsidR="00FE5C5D" w:rsidRPr="006A18B8" w:rsidRDefault="00FE5C5D" w:rsidP="004F3D6E">
                            <w:pPr>
                              <w:jc w:val="center"/>
                              <w:rPr>
                                <w:rFonts w:asciiTheme="majorHAnsi" w:hAnsiTheme="majorHAnsi"/>
                                <w:b/>
                                <w:i/>
                                <w:color w:val="4C6224" w:themeColor="text2" w:themeShade="BF"/>
                                <w:sz w:val="36"/>
                                <w:u w:val="single"/>
                              </w:rPr>
                            </w:pPr>
                            <w:r w:rsidRPr="006A18B8">
                              <w:rPr>
                                <w:rFonts w:asciiTheme="majorHAnsi" w:hAnsiTheme="majorHAnsi"/>
                                <w:b/>
                                <w:i/>
                                <w:color w:val="4C6224" w:themeColor="text2" w:themeShade="BF"/>
                                <w:sz w:val="36"/>
                                <w:u w:val="single"/>
                              </w:rPr>
                              <w:t>Granville County 4-H 2014 Recognition Banquet</w:t>
                            </w:r>
                          </w:p>
                          <w:p w14:paraId="48E3A5A1" w14:textId="77777777" w:rsidR="00FE5C5D" w:rsidRPr="004F3D6E" w:rsidRDefault="00FE5C5D" w:rsidP="004F3D6E">
                            <w:pPr>
                              <w:jc w:val="center"/>
                              <w:rPr>
                                <w:rFonts w:asciiTheme="majorHAnsi" w:hAnsiTheme="majorHAnsi"/>
                                <w:b/>
                                <w:sz w:val="14"/>
                              </w:rPr>
                            </w:pPr>
                          </w:p>
                          <w:p w14:paraId="712556BD" w14:textId="77777777" w:rsidR="00FE5C5D" w:rsidRPr="006A18B8" w:rsidRDefault="00FE5C5D" w:rsidP="004F3D6E">
                            <w:pPr>
                              <w:spacing w:after="120"/>
                              <w:rPr>
                                <w:rFonts w:asciiTheme="majorHAnsi" w:hAnsiTheme="majorHAnsi"/>
                              </w:rPr>
                            </w:pPr>
                            <w:proofErr w:type="gramStart"/>
                            <w:r w:rsidRPr="006A18B8">
                              <w:rPr>
                                <w:rFonts w:ascii="Lucida Calligraphy" w:hAnsi="Lucida Calligraphy"/>
                                <w:u w:val="single"/>
                              </w:rPr>
                              <w:t>For whom?</w:t>
                            </w:r>
                            <w:proofErr w:type="gramEnd"/>
                            <w:r w:rsidRPr="006A18B8">
                              <w:rPr>
                                <w:rFonts w:asciiTheme="majorHAnsi" w:hAnsiTheme="majorHAnsi"/>
                              </w:rPr>
                              <w:t xml:space="preserve">  Granville County 4-H members, parents, and volunteers</w:t>
                            </w:r>
                          </w:p>
                          <w:p w14:paraId="2C9B5B11" w14:textId="0F84D819" w:rsidR="00FE5C5D" w:rsidRPr="006A18B8" w:rsidRDefault="00FE5C5D" w:rsidP="004F3D6E">
                            <w:pPr>
                              <w:spacing w:after="120"/>
                              <w:rPr>
                                <w:rFonts w:asciiTheme="majorHAnsi" w:hAnsiTheme="majorHAnsi"/>
                              </w:rPr>
                            </w:pPr>
                            <w:r w:rsidRPr="006A18B8">
                              <w:rPr>
                                <w:rFonts w:ascii="Lucida Calligraphy" w:hAnsi="Lucida Calligraphy"/>
                                <w:u w:val="single"/>
                              </w:rPr>
                              <w:t>When?</w:t>
                            </w:r>
                            <w:r w:rsidRPr="006A18B8">
                              <w:rPr>
                                <w:rFonts w:asciiTheme="majorHAnsi" w:hAnsiTheme="majorHAnsi"/>
                              </w:rPr>
                              <w:t xml:space="preserve">  January 23, 2015, from 6:30pm-8pm.</w:t>
                            </w:r>
                          </w:p>
                          <w:p w14:paraId="5121C39B" w14:textId="0ECCD37E" w:rsidR="00FE5C5D" w:rsidRPr="006A18B8" w:rsidRDefault="00FE5C5D" w:rsidP="004F3D6E">
                            <w:pPr>
                              <w:spacing w:after="120"/>
                              <w:rPr>
                                <w:rFonts w:asciiTheme="majorHAnsi" w:hAnsiTheme="majorHAnsi"/>
                              </w:rPr>
                            </w:pPr>
                            <w:r w:rsidRPr="006A18B8">
                              <w:rPr>
                                <w:rFonts w:ascii="Lucida Calligraphy" w:hAnsi="Lucida Calligraphy"/>
                                <w:u w:val="single"/>
                              </w:rPr>
                              <w:t>Where?</w:t>
                            </w:r>
                            <w:r w:rsidRPr="006A18B8">
                              <w:rPr>
                                <w:rFonts w:asciiTheme="majorHAnsi" w:hAnsiTheme="majorHAnsi"/>
                              </w:rPr>
                              <w:t xml:space="preserve">  Granville County Expo Center </w:t>
                            </w:r>
                          </w:p>
                          <w:p w14:paraId="70093DB0" w14:textId="56A63CCE" w:rsidR="00FE5C5D" w:rsidRPr="006A18B8" w:rsidRDefault="00FE5C5D" w:rsidP="004F3D6E">
                            <w:pPr>
                              <w:spacing w:after="120"/>
                              <w:rPr>
                                <w:rFonts w:asciiTheme="majorHAnsi" w:hAnsiTheme="majorHAnsi"/>
                              </w:rPr>
                            </w:pPr>
                            <w:r w:rsidRPr="006A18B8">
                              <w:rPr>
                                <w:rFonts w:ascii="Lucida Calligraphy" w:hAnsi="Lucida Calligraphy"/>
                                <w:u w:val="single"/>
                              </w:rPr>
                              <w:t xml:space="preserve">Other details? </w:t>
                            </w:r>
                            <w:r w:rsidRPr="006A18B8">
                              <w:rPr>
                                <w:rFonts w:ascii="Lucida Calligraphy" w:hAnsi="Lucida Calligraphy"/>
                              </w:rPr>
                              <w:t xml:space="preserve"> </w:t>
                            </w:r>
                            <w:r w:rsidRPr="006A18B8">
                              <w:rPr>
                                <w:rFonts w:asciiTheme="majorHAnsi" w:hAnsiTheme="majorHAnsi"/>
                              </w:rPr>
                              <w:t>We will be recognizing all the hard work Granville County 4-Hers and volunteers have put into making this a successful year.  Awards will be handed out for those that have participated in county, district, and state events!  If your club would like to have a booth, let Jessica know. No dinner will be served.  Desserts will follow the awards.</w:t>
                            </w:r>
                          </w:p>
                          <w:p w14:paraId="1CFE1AFF" w14:textId="6055E987" w:rsidR="00FE5C5D" w:rsidRPr="006A18B8" w:rsidRDefault="00FE5C5D" w:rsidP="004F3D6E">
                            <w:pPr>
                              <w:spacing w:after="120"/>
                              <w:rPr>
                                <w:rFonts w:asciiTheme="majorHAnsi" w:hAnsiTheme="majorHAnsi"/>
                              </w:rPr>
                            </w:pPr>
                            <w:r w:rsidRPr="006A18B8">
                              <w:rPr>
                                <w:rFonts w:ascii="Lucida Calligraphy" w:hAnsi="Lucida Calligraphy"/>
                                <w:u w:val="single"/>
                              </w:rPr>
                              <w:t>Dessert Contest:</w:t>
                            </w:r>
                            <w:r w:rsidRPr="006A18B8">
                              <w:rPr>
                                <w:rFonts w:asciiTheme="majorHAnsi" w:hAnsiTheme="majorHAnsi"/>
                              </w:rPr>
                              <w:t xml:space="preserve">  4-H youth are encouraged to bring a dessert to enter into the dessert contest. </w:t>
                            </w:r>
                          </w:p>
                          <w:p w14:paraId="5B5E731D" w14:textId="77777777" w:rsidR="00FE5C5D" w:rsidRPr="006A18B8" w:rsidRDefault="00FE5C5D" w:rsidP="004F3D6E">
                            <w:pPr>
                              <w:jc w:val="center"/>
                              <w:rPr>
                                <w:rFonts w:asciiTheme="majorHAnsi" w:hAnsiTheme="majorHAnsi"/>
                                <w:i/>
                                <w:sz w:val="22"/>
                                <w:szCs w:val="22"/>
                                <w:u w:val="single"/>
                              </w:rPr>
                            </w:pPr>
                            <w:r w:rsidRPr="006A18B8">
                              <w:rPr>
                                <w:rFonts w:asciiTheme="majorHAnsi" w:hAnsiTheme="majorHAnsi"/>
                                <w:i/>
                                <w:sz w:val="22"/>
                                <w:szCs w:val="22"/>
                                <w:u w:val="single"/>
                              </w:rPr>
                              <w:t>Here are the rules:</w:t>
                            </w:r>
                          </w:p>
                          <w:p w14:paraId="51730E81" w14:textId="77777777" w:rsidR="00FE5C5D" w:rsidRPr="006A18B8" w:rsidRDefault="00FE5C5D" w:rsidP="004F3D6E">
                            <w:pPr>
                              <w:pStyle w:val="ListParagraph"/>
                              <w:numPr>
                                <w:ilvl w:val="0"/>
                                <w:numId w:val="2"/>
                              </w:numPr>
                              <w:rPr>
                                <w:rFonts w:asciiTheme="majorHAnsi" w:hAnsiTheme="majorHAnsi"/>
                                <w:sz w:val="22"/>
                                <w:szCs w:val="22"/>
                              </w:rPr>
                            </w:pPr>
                            <w:r w:rsidRPr="006A18B8">
                              <w:rPr>
                                <w:rFonts w:asciiTheme="majorHAnsi" w:hAnsiTheme="majorHAnsi"/>
                                <w:sz w:val="22"/>
                                <w:szCs w:val="22"/>
                              </w:rPr>
                              <w:t xml:space="preserve">5-8 year olds=cookies, 9-13 year olds=pies, and 14-18 year olds=cakes.  </w:t>
                            </w:r>
                          </w:p>
                          <w:p w14:paraId="46004514" w14:textId="77777777" w:rsidR="00FE5C5D" w:rsidRPr="006A18B8" w:rsidRDefault="00FE5C5D" w:rsidP="004F3D6E">
                            <w:pPr>
                              <w:pStyle w:val="ListParagraph"/>
                              <w:numPr>
                                <w:ilvl w:val="0"/>
                                <w:numId w:val="2"/>
                              </w:numPr>
                              <w:rPr>
                                <w:rFonts w:asciiTheme="majorHAnsi" w:hAnsiTheme="majorHAnsi"/>
                                <w:sz w:val="22"/>
                                <w:szCs w:val="22"/>
                              </w:rPr>
                            </w:pPr>
                            <w:r w:rsidRPr="006A18B8">
                              <w:rPr>
                                <w:rFonts w:asciiTheme="majorHAnsi" w:hAnsiTheme="majorHAnsi"/>
                                <w:sz w:val="22"/>
                                <w:szCs w:val="22"/>
                              </w:rPr>
                              <w:t xml:space="preserve">NO DESSERT MAY BE FIXED THAT REQUIRES REFRIDGERATION (for example:  custard pies, dirt cake, etc.).  This is only for your food safety.  </w:t>
                            </w:r>
                          </w:p>
                          <w:p w14:paraId="1366DE6B" w14:textId="77777777" w:rsidR="00FE5C5D" w:rsidRPr="006A18B8" w:rsidRDefault="00FE5C5D" w:rsidP="004F3D6E">
                            <w:pPr>
                              <w:pStyle w:val="ListParagraph"/>
                              <w:numPr>
                                <w:ilvl w:val="0"/>
                                <w:numId w:val="2"/>
                              </w:numPr>
                              <w:rPr>
                                <w:rFonts w:asciiTheme="majorHAnsi" w:hAnsiTheme="majorHAnsi"/>
                                <w:sz w:val="22"/>
                                <w:szCs w:val="22"/>
                              </w:rPr>
                            </w:pPr>
                            <w:r w:rsidRPr="006A18B8">
                              <w:rPr>
                                <w:rFonts w:asciiTheme="majorHAnsi" w:hAnsiTheme="majorHAnsi"/>
                                <w:sz w:val="22"/>
                                <w:szCs w:val="22"/>
                              </w:rPr>
                              <w:t xml:space="preserve">Typed or handwritten recipes must accompany the dessert with the entrant’s name on the back of the recipe.  </w:t>
                            </w:r>
                          </w:p>
                          <w:p w14:paraId="6C6F73A7" w14:textId="77777777" w:rsidR="00FE5C5D" w:rsidRPr="006A18B8" w:rsidRDefault="00FE5C5D" w:rsidP="004F3D6E">
                            <w:pPr>
                              <w:pStyle w:val="ListParagraph"/>
                              <w:numPr>
                                <w:ilvl w:val="0"/>
                                <w:numId w:val="2"/>
                              </w:numPr>
                              <w:rPr>
                                <w:rFonts w:asciiTheme="majorHAnsi" w:hAnsiTheme="majorHAnsi"/>
                                <w:sz w:val="22"/>
                                <w:szCs w:val="22"/>
                              </w:rPr>
                            </w:pPr>
                            <w:r w:rsidRPr="006A18B8">
                              <w:rPr>
                                <w:rFonts w:asciiTheme="majorHAnsi" w:hAnsiTheme="majorHAnsi"/>
                                <w:sz w:val="22"/>
                                <w:szCs w:val="22"/>
                              </w:rPr>
                              <w:t>Clover Cash will be awarded in the following amounts:  1</w:t>
                            </w:r>
                            <w:r w:rsidRPr="006A18B8">
                              <w:rPr>
                                <w:rFonts w:asciiTheme="majorHAnsi" w:hAnsiTheme="majorHAnsi"/>
                                <w:sz w:val="22"/>
                                <w:szCs w:val="22"/>
                                <w:vertAlign w:val="superscript"/>
                              </w:rPr>
                              <w:t>st</w:t>
                            </w:r>
                            <w:r w:rsidRPr="006A18B8">
                              <w:rPr>
                                <w:rFonts w:asciiTheme="majorHAnsi" w:hAnsiTheme="majorHAnsi"/>
                                <w:sz w:val="22"/>
                                <w:szCs w:val="22"/>
                              </w:rPr>
                              <w:t xml:space="preserve"> place=$25, 2</w:t>
                            </w:r>
                            <w:r w:rsidRPr="006A18B8">
                              <w:rPr>
                                <w:rFonts w:asciiTheme="majorHAnsi" w:hAnsiTheme="majorHAnsi"/>
                                <w:sz w:val="22"/>
                                <w:szCs w:val="22"/>
                                <w:vertAlign w:val="superscript"/>
                              </w:rPr>
                              <w:t>nd</w:t>
                            </w:r>
                            <w:r w:rsidRPr="006A18B8">
                              <w:rPr>
                                <w:rFonts w:asciiTheme="majorHAnsi" w:hAnsiTheme="majorHAnsi"/>
                                <w:sz w:val="22"/>
                                <w:szCs w:val="22"/>
                              </w:rPr>
                              <w:t xml:space="preserve"> place=$15, 3</w:t>
                            </w:r>
                            <w:r w:rsidRPr="006A18B8">
                              <w:rPr>
                                <w:rFonts w:asciiTheme="majorHAnsi" w:hAnsiTheme="majorHAnsi"/>
                                <w:sz w:val="22"/>
                                <w:szCs w:val="22"/>
                                <w:vertAlign w:val="superscript"/>
                              </w:rPr>
                              <w:t>rd</w:t>
                            </w:r>
                            <w:r w:rsidRPr="006A18B8">
                              <w:rPr>
                                <w:rFonts w:asciiTheme="majorHAnsi" w:hAnsiTheme="majorHAnsi"/>
                                <w:sz w:val="22"/>
                                <w:szCs w:val="22"/>
                              </w:rPr>
                              <w:t xml:space="preserve"> place=$10.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66" type="#_x0000_t202" style="position:absolute;margin-left:34.25pt;margin-top:456.1pt;width:550.05pt;height:274.7pt;z-index:2517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" fillcolor="#f2f2f2 [3052]" strokecolor="#755e02 [1606]" strokeweight="2.25pt">
                <v:shadow on="t" opacity=".5" offset="-6pt,6pt"/>
                <v:textbox>
                  <w:txbxContent>
                    <w:p w14:paraId="71454587" w14:textId="18B904AB" w:rsidR="00FE5C5D" w:rsidRPr="006A18B8" w:rsidRDefault="00FE5C5D" w:rsidP="004F3D6E">
                      <w:pPr>
                        <w:jc w:val="center"/>
                        <w:rPr>
                          <w:rFonts w:asciiTheme="majorHAnsi" w:hAnsiTheme="majorHAnsi"/>
                          <w:b/>
                          <w:i/>
                          <w:color w:val="4C6224" w:themeColor="text2" w:themeShade="BF"/>
                          <w:sz w:val="36"/>
                          <w:u w:val="single"/>
                        </w:rPr>
                      </w:pPr>
                      <w:r w:rsidRPr="006A18B8">
                        <w:rPr>
                          <w:rFonts w:asciiTheme="majorHAnsi" w:hAnsiTheme="majorHAnsi"/>
                          <w:b/>
                          <w:i/>
                          <w:color w:val="4C6224" w:themeColor="text2" w:themeShade="BF"/>
                          <w:sz w:val="36"/>
                          <w:u w:val="single"/>
                        </w:rPr>
                        <w:t>Granville County 4-H 2014 Recognition Banquet</w:t>
                      </w:r>
                    </w:p>
                    <w:p w14:paraId="48E3A5A1" w14:textId="77777777" w:rsidR="00FE5C5D" w:rsidRPr="004F3D6E" w:rsidRDefault="00FE5C5D" w:rsidP="004F3D6E">
                      <w:pPr>
                        <w:jc w:val="center"/>
                        <w:rPr>
                          <w:rFonts w:asciiTheme="majorHAnsi" w:hAnsiTheme="majorHAnsi"/>
                          <w:b/>
                          <w:sz w:val="14"/>
                        </w:rPr>
                      </w:pPr>
                    </w:p>
                    <w:p w14:paraId="712556BD" w14:textId="77777777" w:rsidR="00FE5C5D" w:rsidRPr="006A18B8" w:rsidRDefault="00FE5C5D" w:rsidP="004F3D6E">
                      <w:pPr>
                        <w:spacing w:after="120"/>
                        <w:rPr>
                          <w:rFonts w:asciiTheme="majorHAnsi" w:hAnsiTheme="majorHAnsi"/>
                        </w:rPr>
                      </w:pPr>
                      <w:proofErr w:type="gramStart"/>
                      <w:r w:rsidRPr="006A18B8">
                        <w:rPr>
                          <w:rFonts w:ascii="Lucida Calligraphy" w:hAnsi="Lucida Calligraphy"/>
                          <w:u w:val="single"/>
                        </w:rPr>
                        <w:t>For whom?</w:t>
                      </w:r>
                      <w:proofErr w:type="gramEnd"/>
                      <w:r w:rsidRPr="006A18B8">
                        <w:rPr>
                          <w:rFonts w:asciiTheme="majorHAnsi" w:hAnsiTheme="majorHAnsi"/>
                        </w:rPr>
                        <w:t xml:space="preserve">  Granville County 4-H members, parents, and volunteers</w:t>
                      </w:r>
                    </w:p>
                    <w:p w14:paraId="2C9B5B11" w14:textId="0F84D819" w:rsidR="00FE5C5D" w:rsidRPr="006A18B8" w:rsidRDefault="00FE5C5D" w:rsidP="004F3D6E">
                      <w:pPr>
                        <w:spacing w:after="120"/>
                        <w:rPr>
                          <w:rFonts w:asciiTheme="majorHAnsi" w:hAnsiTheme="majorHAnsi"/>
                        </w:rPr>
                      </w:pPr>
                      <w:r w:rsidRPr="006A18B8">
                        <w:rPr>
                          <w:rFonts w:ascii="Lucida Calligraphy" w:hAnsi="Lucida Calligraphy"/>
                          <w:u w:val="single"/>
                        </w:rPr>
                        <w:t>When?</w:t>
                      </w:r>
                      <w:r w:rsidRPr="006A18B8">
                        <w:rPr>
                          <w:rFonts w:asciiTheme="majorHAnsi" w:hAnsiTheme="majorHAnsi"/>
                        </w:rPr>
                        <w:t xml:space="preserve">  January 23, 2015, from 6:30pm-8pm.</w:t>
                      </w:r>
                    </w:p>
                    <w:p w14:paraId="5121C39B" w14:textId="0ECCD37E" w:rsidR="00FE5C5D" w:rsidRPr="006A18B8" w:rsidRDefault="00FE5C5D" w:rsidP="004F3D6E">
                      <w:pPr>
                        <w:spacing w:after="120"/>
                        <w:rPr>
                          <w:rFonts w:asciiTheme="majorHAnsi" w:hAnsiTheme="majorHAnsi"/>
                        </w:rPr>
                      </w:pPr>
                      <w:r w:rsidRPr="006A18B8">
                        <w:rPr>
                          <w:rFonts w:ascii="Lucida Calligraphy" w:hAnsi="Lucida Calligraphy"/>
                          <w:u w:val="single"/>
                        </w:rPr>
                        <w:t>Where?</w:t>
                      </w:r>
                      <w:r w:rsidRPr="006A18B8">
                        <w:rPr>
                          <w:rFonts w:asciiTheme="majorHAnsi" w:hAnsiTheme="majorHAnsi"/>
                        </w:rPr>
                        <w:t xml:space="preserve">  Granville County Expo Center </w:t>
                      </w:r>
                    </w:p>
                    <w:p w14:paraId="70093DB0" w14:textId="56A63CCE" w:rsidR="00FE5C5D" w:rsidRPr="006A18B8" w:rsidRDefault="00FE5C5D" w:rsidP="004F3D6E">
                      <w:pPr>
                        <w:spacing w:after="120"/>
                        <w:rPr>
                          <w:rFonts w:asciiTheme="majorHAnsi" w:hAnsiTheme="majorHAnsi"/>
                        </w:rPr>
                      </w:pPr>
                      <w:r w:rsidRPr="006A18B8">
                        <w:rPr>
                          <w:rFonts w:ascii="Lucida Calligraphy" w:hAnsi="Lucida Calligraphy"/>
                          <w:u w:val="single"/>
                        </w:rPr>
                        <w:t xml:space="preserve">Other details? </w:t>
                      </w:r>
                      <w:r w:rsidRPr="006A18B8">
                        <w:rPr>
                          <w:rFonts w:ascii="Lucida Calligraphy" w:hAnsi="Lucida Calligraphy"/>
                        </w:rPr>
                        <w:t xml:space="preserve"> </w:t>
                      </w:r>
                      <w:r w:rsidRPr="006A18B8">
                        <w:rPr>
                          <w:rFonts w:asciiTheme="majorHAnsi" w:hAnsiTheme="majorHAnsi"/>
                        </w:rPr>
                        <w:t>We will be recognizing all the hard work Granville County 4-Hers and volunteers have put into making this a successful year.  Awards will be handed out for those that have participated in county, district, and state events!  If your club would like to have a booth, let Jessica know. No dinner will be served.  Desserts will follow the awards.</w:t>
                      </w:r>
                    </w:p>
                    <w:p w14:paraId="1CFE1AFF" w14:textId="6055E987" w:rsidR="00FE5C5D" w:rsidRPr="006A18B8" w:rsidRDefault="00FE5C5D" w:rsidP="004F3D6E">
                      <w:pPr>
                        <w:spacing w:after="120"/>
                        <w:rPr>
                          <w:rFonts w:asciiTheme="majorHAnsi" w:hAnsiTheme="majorHAnsi"/>
                        </w:rPr>
                      </w:pPr>
                      <w:r w:rsidRPr="006A18B8">
                        <w:rPr>
                          <w:rFonts w:ascii="Lucida Calligraphy" w:hAnsi="Lucida Calligraphy"/>
                          <w:u w:val="single"/>
                        </w:rPr>
                        <w:t>Dessert Contest:</w:t>
                      </w:r>
                      <w:r w:rsidRPr="006A18B8">
                        <w:rPr>
                          <w:rFonts w:asciiTheme="majorHAnsi" w:hAnsiTheme="majorHAnsi"/>
                        </w:rPr>
                        <w:t xml:space="preserve">  4-H youth are encouraged to bring a dessert to enter into the dessert contest. </w:t>
                      </w:r>
                    </w:p>
                    <w:p w14:paraId="5B5E731D" w14:textId="77777777" w:rsidR="00FE5C5D" w:rsidRPr="006A18B8" w:rsidRDefault="00FE5C5D" w:rsidP="004F3D6E">
                      <w:pPr>
                        <w:jc w:val="center"/>
                        <w:rPr>
                          <w:rFonts w:asciiTheme="majorHAnsi" w:hAnsiTheme="majorHAnsi"/>
                          <w:i/>
                          <w:sz w:val="22"/>
                          <w:szCs w:val="22"/>
                          <w:u w:val="single"/>
                        </w:rPr>
                      </w:pPr>
                      <w:r w:rsidRPr="006A18B8">
                        <w:rPr>
                          <w:rFonts w:asciiTheme="majorHAnsi" w:hAnsiTheme="majorHAnsi"/>
                          <w:i/>
                          <w:sz w:val="22"/>
                          <w:szCs w:val="22"/>
                          <w:u w:val="single"/>
                        </w:rPr>
                        <w:t>Here are the rules:</w:t>
                      </w:r>
                    </w:p>
                    <w:p w14:paraId="51730E81" w14:textId="77777777" w:rsidR="00FE5C5D" w:rsidRPr="006A18B8" w:rsidRDefault="00FE5C5D" w:rsidP="004F3D6E">
                      <w:pPr>
                        <w:pStyle w:val="ListParagraph"/>
                        <w:numPr>
                          <w:ilvl w:val="0"/>
                          <w:numId w:val="2"/>
                        </w:numPr>
                        <w:rPr>
                          <w:rFonts w:asciiTheme="majorHAnsi" w:hAnsiTheme="majorHAnsi"/>
                          <w:sz w:val="22"/>
                          <w:szCs w:val="22"/>
                        </w:rPr>
                      </w:pPr>
                      <w:r w:rsidRPr="006A18B8">
                        <w:rPr>
                          <w:rFonts w:asciiTheme="majorHAnsi" w:hAnsiTheme="majorHAnsi"/>
                          <w:sz w:val="22"/>
                          <w:szCs w:val="22"/>
                        </w:rPr>
                        <w:t xml:space="preserve">5-8 year olds=cookies, 9-13 year olds=pies, and 14-18 year olds=cakes.  </w:t>
                      </w:r>
                    </w:p>
                    <w:p w14:paraId="46004514" w14:textId="77777777" w:rsidR="00FE5C5D" w:rsidRPr="006A18B8" w:rsidRDefault="00FE5C5D" w:rsidP="004F3D6E">
                      <w:pPr>
                        <w:pStyle w:val="ListParagraph"/>
                        <w:numPr>
                          <w:ilvl w:val="0"/>
                          <w:numId w:val="2"/>
                        </w:numPr>
                        <w:rPr>
                          <w:rFonts w:asciiTheme="majorHAnsi" w:hAnsiTheme="majorHAnsi"/>
                          <w:sz w:val="22"/>
                          <w:szCs w:val="22"/>
                        </w:rPr>
                      </w:pPr>
                      <w:r w:rsidRPr="006A18B8">
                        <w:rPr>
                          <w:rFonts w:asciiTheme="majorHAnsi" w:hAnsiTheme="majorHAnsi"/>
                          <w:sz w:val="22"/>
                          <w:szCs w:val="22"/>
                        </w:rPr>
                        <w:t xml:space="preserve">NO DESSERT MAY BE FIXED THAT REQUIRES REFRIDGERATION (for example:  custard pies, dirt cake, etc.).  This is only for your food safety.  </w:t>
                      </w:r>
                    </w:p>
                    <w:p w14:paraId="1366DE6B" w14:textId="77777777" w:rsidR="00FE5C5D" w:rsidRPr="006A18B8" w:rsidRDefault="00FE5C5D" w:rsidP="004F3D6E">
                      <w:pPr>
                        <w:pStyle w:val="ListParagraph"/>
                        <w:numPr>
                          <w:ilvl w:val="0"/>
                          <w:numId w:val="2"/>
                        </w:numPr>
                        <w:rPr>
                          <w:rFonts w:asciiTheme="majorHAnsi" w:hAnsiTheme="majorHAnsi"/>
                          <w:sz w:val="22"/>
                          <w:szCs w:val="22"/>
                        </w:rPr>
                      </w:pPr>
                      <w:r w:rsidRPr="006A18B8">
                        <w:rPr>
                          <w:rFonts w:asciiTheme="majorHAnsi" w:hAnsiTheme="majorHAnsi"/>
                          <w:sz w:val="22"/>
                          <w:szCs w:val="22"/>
                        </w:rPr>
                        <w:t xml:space="preserve">Typed or handwritten recipes must accompany the dessert with the entrant’s name on the back of the recipe.  </w:t>
                      </w:r>
                    </w:p>
                    <w:p w14:paraId="6C6F73A7" w14:textId="77777777" w:rsidR="00FE5C5D" w:rsidRPr="006A18B8" w:rsidRDefault="00FE5C5D" w:rsidP="004F3D6E">
                      <w:pPr>
                        <w:pStyle w:val="ListParagraph"/>
                        <w:numPr>
                          <w:ilvl w:val="0"/>
                          <w:numId w:val="2"/>
                        </w:numPr>
                        <w:rPr>
                          <w:rFonts w:asciiTheme="majorHAnsi" w:hAnsiTheme="majorHAnsi"/>
                          <w:sz w:val="22"/>
                          <w:szCs w:val="22"/>
                        </w:rPr>
                      </w:pPr>
                      <w:r w:rsidRPr="006A18B8">
                        <w:rPr>
                          <w:rFonts w:asciiTheme="majorHAnsi" w:hAnsiTheme="majorHAnsi"/>
                          <w:sz w:val="22"/>
                          <w:szCs w:val="22"/>
                        </w:rPr>
                        <w:t>Clover Cash will be awarded in the following amounts:  1</w:t>
                      </w:r>
                      <w:r w:rsidRPr="006A18B8">
                        <w:rPr>
                          <w:rFonts w:asciiTheme="majorHAnsi" w:hAnsiTheme="majorHAnsi"/>
                          <w:sz w:val="22"/>
                          <w:szCs w:val="22"/>
                          <w:vertAlign w:val="superscript"/>
                        </w:rPr>
                        <w:t>st</w:t>
                      </w:r>
                      <w:r w:rsidRPr="006A18B8">
                        <w:rPr>
                          <w:rFonts w:asciiTheme="majorHAnsi" w:hAnsiTheme="majorHAnsi"/>
                          <w:sz w:val="22"/>
                          <w:szCs w:val="22"/>
                        </w:rPr>
                        <w:t xml:space="preserve"> place=$25, 2</w:t>
                      </w:r>
                      <w:r w:rsidRPr="006A18B8">
                        <w:rPr>
                          <w:rFonts w:asciiTheme="majorHAnsi" w:hAnsiTheme="majorHAnsi"/>
                          <w:sz w:val="22"/>
                          <w:szCs w:val="22"/>
                          <w:vertAlign w:val="superscript"/>
                        </w:rPr>
                        <w:t>nd</w:t>
                      </w:r>
                      <w:r w:rsidRPr="006A18B8">
                        <w:rPr>
                          <w:rFonts w:asciiTheme="majorHAnsi" w:hAnsiTheme="majorHAnsi"/>
                          <w:sz w:val="22"/>
                          <w:szCs w:val="22"/>
                        </w:rPr>
                        <w:t xml:space="preserve"> place=$15, 3</w:t>
                      </w:r>
                      <w:r w:rsidRPr="006A18B8">
                        <w:rPr>
                          <w:rFonts w:asciiTheme="majorHAnsi" w:hAnsiTheme="majorHAnsi"/>
                          <w:sz w:val="22"/>
                          <w:szCs w:val="22"/>
                          <w:vertAlign w:val="superscript"/>
                        </w:rPr>
                        <w:t>rd</w:t>
                      </w:r>
                      <w:r w:rsidRPr="006A18B8">
                        <w:rPr>
                          <w:rFonts w:asciiTheme="majorHAnsi" w:hAnsiTheme="majorHAnsi"/>
                          <w:sz w:val="22"/>
                          <w:szCs w:val="22"/>
                        </w:rPr>
                        <w:t xml:space="preserve"> place=$10.</w:t>
                      </w:r>
                    </w:p>
                  </w:txbxContent>
                </v:textbox>
                <w10:wrap type="tight" anchorx="page" anchory="page"/>
              </v:shape>
            </w:pict>
          </mc:Fallback>
        </mc:AlternateContent>
      </w:r>
      <w:r>
        <w:rPr>
          <w:noProof/>
        </w:rPr>
        <mc:AlternateContent>
          <mc:Choice Requires="wps">
            <w:drawing>
              <wp:anchor distT="0" distB="0" distL="114300" distR="114300" simplePos="0" relativeHeight="251768928" behindDoc="0" locked="0" layoutInCell="1" allowOverlap="1" wp14:anchorId="73E66556" wp14:editId="4A94E7DC">
                <wp:simplePos x="0" y="0"/>
                <wp:positionH relativeFrom="page">
                  <wp:posOffset>365760</wp:posOffset>
                </wp:positionH>
                <wp:positionV relativeFrom="page">
                  <wp:posOffset>365760</wp:posOffset>
                </wp:positionV>
                <wp:extent cx="7086600" cy="228600"/>
                <wp:effectExtent l="50800" t="25400" r="76200" b="101600"/>
                <wp:wrapThrough wrapText="bothSides">
                  <wp:wrapPolygon edited="0">
                    <wp:start x="-155" y="-2400"/>
                    <wp:lineTo x="-155" y="28800"/>
                    <wp:lineTo x="21755" y="28800"/>
                    <wp:lineTo x="21755" y="-2400"/>
                    <wp:lineTo x="-155" y="-2400"/>
                  </wp:wrapPolygon>
                </wp:wrapThrough>
                <wp:docPr id="299" name="Rectangle 299"/>
                <wp:cNvGraphicFramePr/>
                <a:graphic xmlns:a="http://schemas.openxmlformats.org/drawingml/2006/main">
                  <a:graphicData uri="http://schemas.microsoft.com/office/word/2010/wordprocessingShape">
                    <wps:wsp>
                      <wps:cNvSpPr/>
                      <wps:spPr>
                        <a:xfrm>
                          <a:off x="0" y="0"/>
                          <a:ext cx="7086600" cy="228600"/>
                        </a:xfrm>
                        <a:prstGeom prst="rect">
                          <a:avLst/>
                        </a:prstGeom>
                        <a:solidFill>
                          <a:schemeClr val="tx2">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28.8pt;margin-top:28.8pt;width:558pt;height:18pt;z-index:2517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" fillcolor="#4c6224 [2415]" strokecolor="#8fb848 [3044]">
                <v:shadow on="t" opacity="22937f" mv:blur="40000f" origin=",.5" offset="0,23000emu"/>
                <w10:wrap type="through" anchorx="page" anchory="page"/>
              </v:rect>
            </w:pict>
          </mc:Fallback>
        </mc:AlternateContent>
      </w:r>
      <w:r>
        <w:rPr>
          <w:noProof/>
        </w:rPr>
        <mc:AlternateContent>
          <mc:Choice Requires="wps">
            <w:drawing>
              <wp:anchor distT="0" distB="0" distL="114300" distR="114300" simplePos="0" relativeHeight="251748448" behindDoc="0" locked="0" layoutInCell="1" allowOverlap="1" wp14:anchorId="76F4EDCB" wp14:editId="4D8FBE42">
                <wp:simplePos x="0" y="0"/>
                <wp:positionH relativeFrom="page">
                  <wp:posOffset>729615</wp:posOffset>
                </wp:positionH>
                <wp:positionV relativeFrom="page">
                  <wp:posOffset>594360</wp:posOffset>
                </wp:positionV>
                <wp:extent cx="6530340" cy="694055"/>
                <wp:effectExtent l="0" t="25400" r="0" b="17145"/>
                <wp:wrapThrough wrapText="bothSides">
                  <wp:wrapPolygon edited="0">
                    <wp:start x="84" y="-668"/>
                    <wp:lineTo x="84" y="21383"/>
                    <wp:lineTo x="21424" y="21383"/>
                    <wp:lineTo x="21424" y="-668"/>
                    <wp:lineTo x="84" y="-668"/>
                  </wp:wrapPolygon>
                </wp:wrapThrough>
                <wp:docPr id="1" name="Text Box 1"/>
                <wp:cNvGraphicFramePr/>
                <a:graphic xmlns:a="http://schemas.openxmlformats.org/drawingml/2006/main">
                  <a:graphicData uri="http://schemas.microsoft.com/office/word/2010/wordprocessingShape">
                    <wps:wsp>
                      <wps:cNvSpPr txBox="1"/>
                      <wps:spPr>
                        <a:xfrm>
                          <a:off x="0" y="0"/>
                          <a:ext cx="6530340" cy="694055"/>
                        </a:xfrm>
                        <a:prstGeom prst="rect">
                          <a:avLst/>
                        </a:prstGeom>
                        <a:noFill/>
                        <a:ln>
                          <a:noFill/>
                        </a:ln>
                        <a:effectLst/>
                        <a:extLst>
                          <a:ext uri="{C572A759-6A51-4108-AA02-DFA0A04FC94B}">
                            <ma14:wrappingTextBoxFlag xmlns:ma14="http://schemas.microsoft.com/office/mac/drawingml/2011/main" val="1"/>
                          </a:ext>
                        </a:extLst>
                      </wps:spPr>
                      <wps:txbx>
                        <w:txbxContent>
                          <w:p w14:paraId="037516F8" w14:textId="44C4C13C" w:rsidR="00FE5C5D" w:rsidRPr="00B01511" w:rsidRDefault="00FE5C5D" w:rsidP="009B1A5E">
                            <w:pPr>
                              <w:jc w:val="center"/>
                              <w:rPr>
                                <w:b/>
                                <w:outline/>
                                <w:noProof/>
                                <w:color w:val="96BC53" w:themeColor="accent1"/>
                                <w:sz w:val="72"/>
                                <w:szCs w:val="72"/>
                                <w:u w:val="single"/>
                                <w14:shadow w14:blurRad="50800" w14:dist="38100" w14:dir="2700000" w14:sx="100000" w14:sy="100000" w14:kx="0" w14:ky="0" w14:algn="tl">
                                  <w14:srgbClr w14:val="000000">
                                    <w14:alpha w14:val="6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B01511">
                              <w:rPr>
                                <w:b/>
                                <w:outline/>
                                <w:noProof/>
                                <w:color w:val="96BC53" w:themeColor="accent1"/>
                                <w:sz w:val="72"/>
                                <w:szCs w:val="72"/>
                                <w:u w:val="single"/>
                                <w14:shadow w14:blurRad="50800" w14:dist="38100" w14:dir="2700000" w14:sx="100000" w14:sy="100000" w14:kx="0" w14:ky="0" w14:algn="tl">
                                  <w14:srgbClr w14:val="000000">
                                    <w14:alpha w14:val="60000"/>
                                  </w14:srgbClr>
                                </w14:shadow>
                                <w14:textOutline w14:w="10160" w14:cap="flat" w14:cmpd="sng" w14:algn="ctr">
                                  <w14:solidFill>
                                    <w14:schemeClr w14:val="accent1"/>
                                  </w14:solidFill>
                                  <w14:prstDash w14:val="solid"/>
                                  <w14:round/>
                                </w14:textOutline>
                                <w14:textFill>
                                  <w14:solidFill>
                                    <w14:srgbClr w14:val="FFFFFF"/>
                                  </w14:solidFill>
                                </w14:textFill>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spAutoFit/>
                        <a:scene3d>
                          <a:camera prst="orthographicFront"/>
                          <a:lightRig rig="flat" dir="tl"/>
                        </a:scene3d>
                        <a:sp3d contourW="19050" prstMaterial="clear">
                          <a:bevelT w="50800" h="50800"/>
                          <a:contourClr>
                            <a:schemeClr val="accent5">
                              <a:tint val="70000"/>
                              <a:satMod val="180000"/>
                              <a:alpha val="70000"/>
                            </a:schemeClr>
                          </a:contourClr>
                        </a:sp3d>
                      </wps:bodyPr>
                    </wps:wsp>
                  </a:graphicData>
                </a:graphic>
                <wp14:sizeRelH relativeFrom="margin">
                  <wp14:pctWidth>0</wp14:pctWidth>
                </wp14:sizeRelH>
              </wp:anchor>
            </w:drawing>
          </mc:Choice>
          <mc:Fallback>
            <w:pict>
              <v:shape id="Text Box 1" o:spid="_x0000_s1067" type="#_x0000_t202" style="position:absolute;margin-left:57.45pt;margin-top:46.8pt;width:514.2pt;height:54.65pt;z-index:2517484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" mv:complextextbox="1" filled="f" stroked="f">
                <v:textbox style="mso-fit-shape-to-text:t">
                  <w:txbxContent>
                    <w:p w14:paraId="037516F8" w14:textId="44C4C13C" w:rsidR="00FE5C5D" w:rsidRPr="00B01511" w:rsidRDefault="00FE5C5D" w:rsidP="009B1A5E">
                      <w:pPr>
                        <w:jc w:val="center"/>
                        <w:rPr>
                          <w:b/>
                          <w:outline/>
                          <w:noProof/>
                          <w:color w:val="96BC53" w:themeColor="accent1"/>
                          <w:sz w:val="72"/>
                          <w:szCs w:val="72"/>
                          <w:u w:val="single"/>
                          <w14:shadow w14:blurRad="50800" w14:dist="38100" w14:dir="2700000" w14:sx="100000" w14:sy="100000" w14:kx="0" w14:ky="0" w14:algn="tl">
                            <w14:srgbClr w14:val="000000">
                              <w14:alpha w14:val="6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B01511">
                        <w:rPr>
                          <w:b/>
                          <w:outline/>
                          <w:noProof/>
                          <w:color w:val="96BC53" w:themeColor="accent1"/>
                          <w:sz w:val="72"/>
                          <w:szCs w:val="72"/>
                          <w:u w:val="single"/>
                          <w14:shadow w14:blurRad="50800" w14:dist="38100" w14:dir="2700000" w14:sx="100000" w14:sy="100000" w14:kx="0" w14:ky="0" w14:algn="tl">
                            <w14:srgbClr w14:val="000000">
                              <w14:alpha w14:val="60000"/>
                            </w14:srgbClr>
                          </w14:shadow>
                          <w14:textOutline w14:w="10160" w14:cap="flat" w14:cmpd="sng" w14:algn="ctr">
                            <w14:solidFill>
                              <w14:schemeClr w14:val="accent1"/>
                            </w14:solidFill>
                            <w14:prstDash w14:val="solid"/>
                            <w14:round/>
                          </w14:textOutline>
                          <w14:textFill>
                            <w14:solidFill>
                              <w14:srgbClr w14:val="FFFFFF"/>
                            </w14:solidFill>
                          </w14:textFill>
                        </w:rPr>
                        <w:t>Upcoming Events!</w:t>
                      </w:r>
                    </w:p>
                  </w:txbxContent>
                </v:textbox>
                <w10:wrap type="through" anchorx="page" anchory="page"/>
              </v:shape>
            </w:pict>
          </mc:Fallback>
        </mc:AlternateContent>
      </w:r>
      <w:r>
        <w:rPr>
          <w:noProof/>
        </w:rPr>
        <mc:AlternateContent>
          <mc:Choice Requires="wpg">
            <w:drawing>
              <wp:anchor distT="0" distB="0" distL="114300" distR="114300" simplePos="0" relativeHeight="251746400" behindDoc="0" locked="0" layoutInCell="1" allowOverlap="1" wp14:anchorId="1AEAFA1C" wp14:editId="1E82D3ED">
                <wp:simplePos x="0" y="0"/>
                <wp:positionH relativeFrom="page">
                  <wp:posOffset>372110</wp:posOffset>
                </wp:positionH>
                <wp:positionV relativeFrom="page">
                  <wp:posOffset>594360</wp:posOffset>
                </wp:positionV>
                <wp:extent cx="7052945" cy="924560"/>
                <wp:effectExtent l="0" t="0" r="8255" b="0"/>
                <wp:wrapNone/>
                <wp:docPr id="28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924560"/>
                          <a:chOff x="566" y="1103"/>
                          <a:chExt cx="11107" cy="2333"/>
                        </a:xfrm>
                      </wpg:grpSpPr>
                      <wps:wsp>
                        <wps:cNvPr id="283"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B017857" w14:textId="77777777" w:rsidR="00FE5C5D" w:rsidRDefault="00FE5C5D" w:rsidP="009B1A5E">
                              <w:pPr>
                                <w:jc w:val="center"/>
                              </w:pPr>
                            </w:p>
                          </w:txbxContent>
                        </wps:txbx>
                        <wps:bodyPr rot="0" vert="horz" wrap="square" lIns="91440" tIns="91440" rIns="91440" bIns="91440" anchor="t" anchorCtr="0" upright="1">
                          <a:noAutofit/>
                        </wps:bodyPr>
                      </wps:wsp>
                      <wps:wsp>
                        <wps:cNvPr id="284"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285" name="Picture 43" descr=":p1-spec-newsletter-fc4-R2:Assets:checkerboardOverlay-R.png"/>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68" style="position:absolute;margin-left:29.3pt;margin-top:46.8pt;width:555.35pt;height:72.8pt;z-index:251746400;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">
                <v:rect id="Rectangle 36" o:spid="_x0000_s1069"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LJyxwAA&#10;ANwAAAAPAAAAZHJzL2Rvd25yZXYueG1sRI9PawIxFMTvhX6H8ARvNauWardGWYqKp/7ZltrjY/O6&#10;2XbzsiRR12/fFAoeh5n5DbNY9bYVR/KhcaxgPMpAEFdON1wreH/b3MxBhIissXVMCs4UYLW8vlpg&#10;rt2JX+lYxlokCIccFZgYu1zKUBmyGEauI07el/MWY5K+ltrjKcFtKydZdictNpwWDHb0aKj6KQ9W&#10;wbrdF8Z/fN8+zWT5ee9e6u3zvlBqOOiLBxCR+ngJ/7d3WsFkPoW/M+kIy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IiycscAAADcAAAADwAAAAAAAAAAAAAAAACXAgAAZHJz&#10;L2Rvd25yZXYueG1sUEsFBgAAAAAEAAQA9QAAAIsDAAAAAA==&#10;" fillcolor="#96bc53 [3204]" stroked="f" strokecolor="#4a7ebb" strokeweight="1.5pt">
                  <v:shadow opacity="22938f" mv:blur="38100f" offset="0,2pt"/>
                  <v:textbox inset=",7.2pt,,7.2pt">
                    <w:txbxContent>
                      <w:p w14:paraId="3B017857" w14:textId="77777777" w:rsidR="00FE5C5D" w:rsidRDefault="00FE5C5D" w:rsidP="009B1A5E">
                        <w:pPr>
                          <w:jc w:val="center"/>
                        </w:pPr>
                      </w:p>
                    </w:txbxContent>
                  </v:textbox>
                </v:rect>
                <v:rect id="Rectangle 37" o:spid="_x0000_s1070"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4r/1wwAA&#10;ANwAAAAPAAAAZHJzL2Rvd25yZXYueG1sRI9Bi8IwFITvC/6H8ARva2opi1SjiLjgxUPrqtdH82yL&#10;zUtpsrX6682CsMdh5pthluvBNKKnztWWFcymEQjiwuqaSwU/x+/POQjnkTU2lknBgxysV6OPJaba&#10;3jmjPvelCCXsUlRQed+mUrqiIoNualvi4F1tZ9AH2ZVSd3gP5aaRcRR9SYM1h4UKW9pWVNzyX6Mg&#10;3s2e+Sm+ZfnZ9Ik0ib9kzUGpyXjYLEB4Gvx/+E3vdeDmCfydCUd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4r/1wwAAANwAAAAPAAAAAAAAAAAAAAAAAJcCAABkcnMvZG93&#10;bnJldi54bWxQSwUGAAAAAAQABAD1AAAAhwMAAAAA&#10;" fillcolor="#66843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71"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K&#10;dITFAAAA3AAAAA8AAABkcnMvZG93bnJldi54bWxEj0FrAjEUhO8F/0N4greaVVhZtkapFkHEi7YK&#10;vT02z92lyUvYpO723zdCocdhZr5hluvBGnGnLrSOFcymGQjiyumWawUf77vnAkSIyBqNY1LwQwHW&#10;q9HTEkvtej7R/RxrkSAcSlTQxOhLKUPVkMUwdZ44eTfXWYxJdrXUHfYJbo2cZ9lCWmw5LTToadtQ&#10;9XX+tgpups+v+f6wM3H2edwUl+rN+6DUZDy8voCINMT/8F97rxXMixweZ9IRkK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SnSExQAAANwAAAAPAAAAAAAAAAAAAAAAAJwC&#10;AABkcnMvZG93bnJldi54bWxQSwUGAAAAAAQABAD3AAAAjgMAAAAA&#10;">
                  <v:imagedata r:id="rId25" o:title="checkerboardOverlay-R.png"/>
                  <o:lock v:ext="edit" aspectratio="f"/>
                </v:shape>
                <w10:wrap anchorx="page" anchory="page"/>
              </v:group>
            </w:pict>
          </mc:Fallback>
        </mc:AlternateContent>
      </w:r>
      <w:r w:rsidR="006A18B8">
        <w:rPr>
          <w:noProof/>
        </w:rPr>
        <w:drawing>
          <wp:anchor distT="0" distB="0" distL="114300" distR="114300" simplePos="0" relativeHeight="251763808" behindDoc="0" locked="0" layoutInCell="1" allowOverlap="1" wp14:anchorId="77555292" wp14:editId="717AB6D7">
            <wp:simplePos x="0" y="0"/>
            <wp:positionH relativeFrom="page">
              <wp:posOffset>5511800</wp:posOffset>
            </wp:positionH>
            <wp:positionV relativeFrom="page">
              <wp:posOffset>6114415</wp:posOffset>
            </wp:positionV>
            <wp:extent cx="1477010" cy="949325"/>
            <wp:effectExtent l="76200" t="101600" r="72390" b="92075"/>
            <wp:wrapThrough wrapText="bothSides">
              <wp:wrapPolygon edited="0">
                <wp:start x="20270" y="-618"/>
                <wp:lineTo x="-11" y="-4452"/>
                <wp:lineTo x="-1445" y="13907"/>
                <wp:lineTo x="-876" y="21000"/>
                <wp:lineTo x="2074" y="21558"/>
                <wp:lineTo x="3180" y="21767"/>
                <wp:lineTo x="21741" y="18872"/>
                <wp:lineTo x="22114" y="-269"/>
                <wp:lineTo x="20270" y="-618"/>
              </wp:wrapPolygon>
            </wp:wrapThrough>
            <wp:docPr id="2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21184314">
                      <a:off x="0" y="0"/>
                      <a:ext cx="147701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D6E">
        <w:rPr>
          <w:noProof/>
        </w:rPr>
        <w:drawing>
          <wp:anchor distT="0" distB="0" distL="114300" distR="114300" simplePos="0" relativeHeight="251749472" behindDoc="0" locked="0" layoutInCell="1" allowOverlap="1" wp14:anchorId="6599271C" wp14:editId="6FB499D9">
            <wp:simplePos x="0" y="0"/>
            <wp:positionH relativeFrom="page">
              <wp:posOffset>480695</wp:posOffset>
            </wp:positionH>
            <wp:positionV relativeFrom="page">
              <wp:posOffset>1668145</wp:posOffset>
            </wp:positionV>
            <wp:extent cx="2781935" cy="2011680"/>
            <wp:effectExtent l="0" t="0" r="0" b="0"/>
            <wp:wrapTight wrapText="bothSides">
              <wp:wrapPolygon edited="0">
                <wp:start x="17158" y="545"/>
                <wp:lineTo x="14397" y="1636"/>
                <wp:lineTo x="12622" y="3273"/>
                <wp:lineTo x="12622" y="5455"/>
                <wp:lineTo x="2169" y="5727"/>
                <wp:lineTo x="592" y="6273"/>
                <wp:lineTo x="592" y="9818"/>
                <wp:lineTo x="2169" y="14182"/>
                <wp:lineTo x="2367" y="15818"/>
                <wp:lineTo x="11636" y="18545"/>
                <wp:lineTo x="16566" y="18545"/>
                <wp:lineTo x="15777" y="19636"/>
                <wp:lineTo x="15777" y="21273"/>
                <wp:lineTo x="17355" y="21273"/>
                <wp:lineTo x="17552" y="21273"/>
                <wp:lineTo x="17552" y="18545"/>
                <wp:lineTo x="18538" y="18545"/>
                <wp:lineTo x="18538" y="9818"/>
                <wp:lineTo x="19919" y="7909"/>
                <wp:lineTo x="20116" y="6273"/>
                <wp:lineTo x="19327" y="5455"/>
                <wp:lineTo x="19722" y="3818"/>
                <wp:lineTo x="18933" y="1909"/>
                <wp:lineTo x="17947" y="545"/>
                <wp:lineTo x="17158" y="545"/>
              </wp:wrapPolygon>
            </wp:wrapTight>
            <wp:docPr id="2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email">
                      <a:extLst>
                        <a:ext uri="{BEBA8EAE-BF5A-486C-A8C5-ECC9F3942E4B}">
                          <a14:imgProps xmlns:a14="http://schemas.microsoft.com/office/drawing/2010/main">
                            <a14:imgLayer r:embed="rId28">
                              <a14:imgEffect>
                                <a14:backgroundRemoval t="3459" b="99371" l="3385" r="97538"/>
                              </a14:imgEffect>
                            </a14:imgLayer>
                          </a14:imgProps>
                        </a:ext>
                        <a:ext uri="{28A0092B-C50C-407E-A947-70E740481C1C}">
                          <a14:useLocalDpi xmlns:a14="http://schemas.microsoft.com/office/drawing/2010/main"/>
                        </a:ext>
                      </a:extLst>
                    </a:blip>
                    <a:srcRect/>
                    <a:stretch/>
                  </pic:blipFill>
                  <pic:spPr bwMode="auto">
                    <a:xfrm>
                      <a:off x="0" y="0"/>
                      <a:ext cx="2781935"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4B7">
        <w:rPr>
          <w:noProof/>
        </w:rPr>
        <mc:AlternateContent>
          <mc:Choice Requires="wpg">
            <w:drawing>
              <wp:anchor distT="0" distB="0" distL="114300" distR="114300" simplePos="1" relativeHeight="251656191" behindDoc="0" locked="0" layoutInCell="1" allowOverlap="1" wp14:anchorId="3E95522A" wp14:editId="54951065">
                <wp:simplePos x="381635" y="1589405"/>
                <wp:positionH relativeFrom="page">
                  <wp:posOffset>381635</wp:posOffset>
                </wp:positionH>
                <wp:positionV relativeFrom="page">
                  <wp:posOffset>1589405</wp:posOffset>
                </wp:positionV>
                <wp:extent cx="7038975" cy="3910330"/>
                <wp:effectExtent l="25400" t="25400" r="22225" b="26670"/>
                <wp:wrapThrough wrapText="bothSides">
                  <wp:wrapPolygon edited="0">
                    <wp:start x="-78" y="-140"/>
                    <wp:lineTo x="-78" y="21467"/>
                    <wp:lineTo x="0" y="21607"/>
                    <wp:lineTo x="21590" y="21607"/>
                    <wp:lineTo x="21590" y="561"/>
                    <wp:lineTo x="21512" y="-140"/>
                    <wp:lineTo x="21434" y="-140"/>
                    <wp:lineTo x="-78" y="-140"/>
                  </wp:wrapPolygon>
                </wp:wrapThrough>
                <wp:docPr id="237" name="Group 237"/>
                <wp:cNvGraphicFramePr/>
                <a:graphic xmlns:a="http://schemas.openxmlformats.org/drawingml/2006/main">
                  <a:graphicData uri="http://schemas.microsoft.com/office/word/2010/wordprocessingGroup">
                    <wpg:wgp>
                      <wpg:cNvGrpSpPr/>
                      <wpg:grpSpPr>
                        <a:xfrm>
                          <a:off x="0" y="0"/>
                          <a:ext cx="7038975" cy="3910330"/>
                          <a:chOff x="0" y="0"/>
                          <a:chExt cx="7038975" cy="3910330"/>
                        </a:xfrm>
                        <a:extLst>
                          <a:ext uri="{0CCBE362-F206-4b92-989A-16890622DB6E}">
                            <ma14:wrappingTextBoxFlag xmlns:ma14="http://schemas.microsoft.com/office/mac/drawingml/2011/main" val="1"/>
                          </a:ext>
                        </a:extLst>
                      </wpg:grpSpPr>
                      <wps:wsp>
                        <wps:cNvPr id="286" name="Text Box 286"/>
                        <wps:cNvSpPr txBox="1"/>
                        <wps:spPr>
                          <a:xfrm>
                            <a:off x="0" y="0"/>
                            <a:ext cx="7038975" cy="3910330"/>
                          </a:xfrm>
                          <a:prstGeom prst="rect">
                            <a:avLst/>
                          </a:prstGeom>
                          <a:gradFill flip="none" rotWithShape="1">
                            <a:gsLst>
                              <a:gs pos="0">
                                <a:schemeClr val="accent3">
                                  <a:lumMod val="60000"/>
                                  <a:lumOff val="40000"/>
                                </a:schemeClr>
                              </a:gs>
                              <a:gs pos="100000">
                                <a:prstClr val="white"/>
                              </a:gs>
                            </a:gsLst>
                            <a:path path="circle">
                              <a:fillToRect l="100000" t="100000"/>
                            </a:path>
                            <a:tileRect r="-100000" b="-100000"/>
                          </a:gradFill>
                          <a:ln w="57150" cmpd="sng">
                            <a:solidFill>
                              <a:schemeClr val="tx1"/>
                            </a:solidFill>
                            <a:prstDash val="dot"/>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698750" y="74295"/>
                            <a:ext cx="4220210" cy="265430"/>
                          </a:xfrm>
                          <a:prstGeom prst="rect">
                            <a:avLst/>
                          </a:prstGeom>
                          <a:noFill/>
                          <a:ln>
                            <a:noFill/>
                          </a:ln>
                          <a:effectLst/>
                          <a:extLst>
                            <a:ext uri="{C572A759-6A51-4108-AA02-DFA0A04FC94B}">
                              <ma14:wrappingTextBoxFlag xmlns:ma14="http://schemas.microsoft.com/office/mac/drawingml/2011/main"/>
                            </a:ext>
                          </a:extLst>
                        </wps:spPr>
                        <wps:txbx id="24">
                          <w:txbxContent>
                            <w:p w14:paraId="5F09AE15" w14:textId="5A738AA0" w:rsidR="00FE5C5D" w:rsidRDefault="00FE5C5D" w:rsidP="005E22CC">
                              <w:pPr>
                                <w:ind w:left="4320" w:firstLine="720"/>
                                <w:jc w:val="center"/>
                                <w:rPr>
                                  <w:rFonts w:ascii="Baskerville Old Face" w:hAnsi="Baskerville Old Face" w:cs="Brush Script MT Italic"/>
                                  <w:sz w:val="32"/>
                                </w:rPr>
                              </w:pPr>
                              <w:r w:rsidRPr="005E22CC">
                                <w:rPr>
                                  <w:rFonts w:ascii="Baskerville Old Face" w:hAnsi="Baskerville Old Face" w:cs="Brush Script MT Italic"/>
                                  <w:b/>
                                  <w:sz w:val="36"/>
                                </w:rPr>
                                <w:t>GRANVILLE COUNTY 4-H</w:t>
                              </w:r>
                              <w:r w:rsidRPr="005E22CC">
                                <w:rPr>
                                  <w:rFonts w:ascii="Baskerville Old Face" w:hAnsi="Baskerville Old Face" w:cs="Brush Script MT Italic"/>
                                  <w:sz w:val="36"/>
                                </w:rPr>
                                <w:t xml:space="preserve"> </w:t>
                              </w:r>
                              <w:r>
                                <w:rPr>
                                  <w:rFonts w:ascii="Baskerville Old Face" w:hAnsi="Baskerville Old Face" w:cs="Brush Script MT Italic"/>
                                  <w:sz w:val="32"/>
                                </w:rPr>
                                <w:t>INVITES YOU TO A</w:t>
                              </w:r>
                            </w:p>
                            <w:p w14:paraId="26191CD4" w14:textId="2C73B281" w:rsidR="00FE5C5D" w:rsidRDefault="00FE5C5D" w:rsidP="005E22CC">
                              <w:pPr>
                                <w:ind w:left="4320" w:firstLine="720"/>
                                <w:jc w:val="center"/>
                                <w:rPr>
                                  <w:rFonts w:ascii="Brush Script MT Italic" w:hAnsi="Brush Script MT Italic" w:cs="Brush Script MT Italic"/>
                                  <w:sz w:val="32"/>
                                </w:rPr>
                              </w:pPr>
                              <w:r w:rsidRPr="005E22CC">
                                <w:rPr>
                                  <w:rFonts w:ascii="Brush Script MT Italic" w:hAnsi="Brush Script MT Italic" w:cs="Brush Script MT Italic"/>
                                  <w:sz w:val="96"/>
                                </w:rPr>
                                <w:t>Masquerade Ball</w:t>
                              </w:r>
                            </w:p>
                            <w:p w14:paraId="6D93CF42" w14:textId="3E68952D" w:rsidR="00FE5C5D" w:rsidRDefault="00FE5C5D" w:rsidP="005E22CC">
                              <w:pPr>
                                <w:ind w:left="4320" w:firstLine="720"/>
                                <w:jc w:val="center"/>
                                <w:rPr>
                                  <w:rFonts w:ascii="Baskerville Old Face" w:hAnsi="Baskerville Old Face" w:cs="Brush Script MT Italic"/>
                                  <w:sz w:val="32"/>
                                </w:rPr>
                              </w:pPr>
                              <w:r>
                                <w:rPr>
                                  <w:rFonts w:ascii="Baskerville Old Face" w:hAnsi="Baskerville Old Face" w:cs="Brush Script MT Italic"/>
                                  <w:sz w:val="32"/>
                                </w:rPr>
                                <w:t>SATURDAY, JANUARY 10</w:t>
                              </w:r>
                              <w:r w:rsidRPr="005E22CC">
                                <w:rPr>
                                  <w:rFonts w:ascii="Baskerville Old Face" w:hAnsi="Baskerville Old Face" w:cs="Brush Script MT Italic"/>
                                  <w:sz w:val="32"/>
                                  <w:vertAlign w:val="superscript"/>
                                </w:rPr>
                                <w:t>TH</w:t>
                              </w:r>
                              <w:r>
                                <w:rPr>
                                  <w:rFonts w:ascii="Baskerville Old Face" w:hAnsi="Baskerville Old Face" w:cs="Brush Script MT Italic"/>
                                  <w:sz w:val="32"/>
                                </w:rPr>
                                <w:t xml:space="preserve"> </w:t>
                              </w:r>
                            </w:p>
                            <w:p w14:paraId="4D2FB225" w14:textId="1D9A009B" w:rsidR="00FE5C5D" w:rsidRDefault="00FE5C5D" w:rsidP="005E22CC">
                              <w:pPr>
                                <w:ind w:left="4320" w:firstLine="720"/>
                                <w:jc w:val="center"/>
                                <w:rPr>
                                  <w:rFonts w:ascii="Baskerville Old Face" w:hAnsi="Baskerville Old Face" w:cs="Brush Script MT Italic"/>
                                  <w:sz w:val="32"/>
                                </w:rPr>
                              </w:pPr>
                              <w:r>
                                <w:rPr>
                                  <w:rFonts w:ascii="Baskerville Old Face" w:hAnsi="Baskerville Old Face" w:cs="Brush Script MT Italic"/>
                                  <w:sz w:val="32"/>
                                </w:rPr>
                                <w:t>7PM---9PM</w:t>
                              </w:r>
                              <w:r>
                                <w:rPr>
                                  <w:rFonts w:ascii="Baskerville Old Face" w:hAnsi="Baskerville Old Face" w:cs="Brush Script MT Italic"/>
                                  <w:sz w:val="32"/>
                                </w:rPr>
                                <w:tab/>
                                <w:t>AGES 8 and up</w:t>
                              </w:r>
                            </w:p>
                            <w:p w14:paraId="39D20444" w14:textId="26BDBA34" w:rsidR="00FE5C5D" w:rsidRDefault="00FE5C5D" w:rsidP="005E22CC">
                              <w:pPr>
                                <w:ind w:left="4320" w:firstLine="720"/>
                                <w:jc w:val="center"/>
                                <w:rPr>
                                  <w:rFonts w:ascii="Baskerville Old Face" w:hAnsi="Baskerville Old Face" w:cs="Brush Script MT Italic"/>
                                  <w:sz w:val="32"/>
                                </w:rPr>
                              </w:pPr>
                              <w:r>
                                <w:rPr>
                                  <w:rFonts w:ascii="Baskerville Old Face" w:hAnsi="Baskerville Old Face" w:cs="Brush Script MT Italic"/>
                                  <w:sz w:val="32"/>
                                </w:rPr>
                                <w:t>208 WALL STREET, OXFORD</w:t>
                              </w:r>
                            </w:p>
                            <w:p w14:paraId="579D153C" w14:textId="77777777" w:rsidR="00FE5C5D" w:rsidRDefault="00FE5C5D" w:rsidP="00B01511">
                              <w:pPr>
                                <w:jc w:val="center"/>
                                <w:rPr>
                                  <w:rFonts w:ascii="Baskerville Old Face" w:hAnsi="Baskerville Old Face" w:cs="Brush Script MT Italic"/>
                                  <w:sz w:val="32"/>
                                </w:rPr>
                              </w:pPr>
                            </w:p>
                            <w:p w14:paraId="40448F6A" w14:textId="6BAAE062" w:rsidR="00FE5C5D" w:rsidRDefault="00FE5C5D" w:rsidP="00B01511">
                              <w:pPr>
                                <w:jc w:val="center"/>
                                <w:rPr>
                                  <w:rFonts w:ascii="Baskerville Old Face" w:hAnsi="Baskerville Old Face" w:cs="Brush Script MT Italic"/>
                                  <w:sz w:val="32"/>
                                </w:rPr>
                              </w:pPr>
                              <w:r>
                                <w:rPr>
                                  <w:rFonts w:ascii="Baskerville Old Face" w:hAnsi="Baskerville Old Face" w:cs="Brush Script MT Italic"/>
                                  <w:sz w:val="32"/>
                                </w:rPr>
                                <w:t>ADMISSION IS AT THE DOOR—10 CANS OF FOOD or $10 DONATION.</w:t>
                              </w:r>
                            </w:p>
                            <w:p w14:paraId="3AE018F1" w14:textId="4BCCD2A6" w:rsidR="00FE5C5D" w:rsidRDefault="00FE5C5D" w:rsidP="00B01511">
                              <w:pPr>
                                <w:jc w:val="center"/>
                                <w:rPr>
                                  <w:rFonts w:ascii="Baskerville Old Face" w:hAnsi="Baskerville Old Face" w:cs="Brush Script MT Italic"/>
                                  <w:sz w:val="32"/>
                                </w:rPr>
                              </w:pPr>
                              <w:r>
                                <w:rPr>
                                  <w:rFonts w:ascii="Baskerville Old Face" w:hAnsi="Baskerville Old Face" w:cs="Brush Script MT Italic"/>
                                  <w:sz w:val="32"/>
                                </w:rPr>
                                <w:t>HOR’DEURVES, DJ, AND GAMES</w:t>
                              </w:r>
                            </w:p>
                            <w:p w14:paraId="3F11D2D5" w14:textId="29D21776" w:rsidR="00FE5C5D" w:rsidRDefault="00FE5C5D" w:rsidP="00B01511">
                              <w:pPr>
                                <w:jc w:val="center"/>
                                <w:rPr>
                                  <w:rFonts w:ascii="Brush Script MT Italic" w:hAnsi="Brush Script MT Italic" w:cs="Brush Script MT Italic"/>
                                  <w:sz w:val="40"/>
                                </w:rPr>
                              </w:pPr>
                              <w:r>
                                <w:rPr>
                                  <w:rFonts w:ascii="Brush Script MT Italic" w:hAnsi="Brush Script MT Italic" w:cs="Brush Script MT Italic"/>
                                  <w:sz w:val="40"/>
                                </w:rPr>
                                <w:t xml:space="preserve">To benefit the Area Congregation In Ministry can food </w:t>
                              </w:r>
                              <w:proofErr w:type="gramStart"/>
                              <w:r>
                                <w:rPr>
                                  <w:rFonts w:ascii="Brush Script MT Italic" w:hAnsi="Brush Script MT Italic" w:cs="Brush Script MT Italic"/>
                                  <w:sz w:val="40"/>
                                </w:rPr>
                                <w:t>drive</w:t>
                              </w:r>
                              <w:proofErr w:type="gramEnd"/>
                            </w:p>
                            <w:p w14:paraId="1F1A3647" w14:textId="77777777" w:rsidR="00FE5C5D" w:rsidRPr="00B01511" w:rsidRDefault="00FE5C5D" w:rsidP="00B01511">
                              <w:pPr>
                                <w:jc w:val="center"/>
                                <w:rPr>
                                  <w:rFonts w:ascii="Brush Script MT Italic" w:hAnsi="Brush Script MT Italic" w:cs="Brush Script MT Italic"/>
                                  <w:sz w:val="6"/>
                                </w:rPr>
                              </w:pPr>
                            </w:p>
                            <w:p w14:paraId="1B70C6F8" w14:textId="5AAB91A8" w:rsidR="00FE5C5D" w:rsidRDefault="00FE5C5D" w:rsidP="00B01511">
                              <w:pPr>
                                <w:jc w:val="center"/>
                                <w:rPr>
                                  <w:rFonts w:ascii="Baskerville Old Face" w:hAnsi="Baskerville Old Face" w:cs="Brush Script MT Italic"/>
                                  <w:sz w:val="28"/>
                                  <w:szCs w:val="28"/>
                                </w:rPr>
                              </w:pPr>
                              <w:r w:rsidRPr="00B01511">
                                <w:rPr>
                                  <w:rFonts w:ascii="Baskerville Old Face" w:hAnsi="Baskerville Old Face" w:cs="Brush Script MT Italic"/>
                                  <w:sz w:val="28"/>
                                </w:rPr>
                                <w:t xml:space="preserve">“CHOOSE A </w:t>
                              </w:r>
                              <w:r w:rsidRPr="00B01511">
                                <w:rPr>
                                  <w:rFonts w:ascii="Baskerville Old Face" w:hAnsi="Baskerville Old Face" w:cs="Brush Script MT Italic"/>
                                  <w:sz w:val="28"/>
                                  <w:szCs w:val="28"/>
                                </w:rPr>
                                <w:t>MASK AND WEAR IT WELL, SO YOUR TRUE IDENTITY, NO ONE CAN TELL…”</w:t>
                              </w:r>
                            </w:p>
                            <w:p w14:paraId="2BC1EEC4" w14:textId="77777777" w:rsidR="00FE5C5D" w:rsidRPr="00B01511" w:rsidRDefault="00FE5C5D" w:rsidP="00B01511">
                              <w:pPr>
                                <w:jc w:val="center"/>
                                <w:rPr>
                                  <w:rFonts w:ascii="Baskerville Old Face" w:hAnsi="Baskerville Old Face" w:cs="Brush Script MT Italic"/>
                                  <w:sz w:val="6"/>
                                  <w:szCs w:val="28"/>
                                </w:rPr>
                              </w:pPr>
                            </w:p>
                            <w:p w14:paraId="72485572" w14:textId="0C45C533" w:rsidR="00FE5C5D" w:rsidRPr="00B01511" w:rsidRDefault="00FE5C5D" w:rsidP="00B01511">
                              <w:pPr>
                                <w:jc w:val="center"/>
                                <w:rPr>
                                  <w:rFonts w:ascii="Baskerville Old Face" w:hAnsi="Baskerville Old Face" w:cs="Brush Script MT Italic"/>
                                </w:rPr>
                              </w:pPr>
                              <w:r w:rsidRPr="00B01511">
                                <w:rPr>
                                  <w:rFonts w:ascii="Baskerville Old Face" w:hAnsi="Baskerville Old Face" w:cs="Brush Script MT Italic"/>
                                </w:rPr>
                                <w:t xml:space="preserve">Parent(s) </w:t>
                              </w:r>
                              <w:r>
                                <w:rPr>
                                  <w:rFonts w:ascii="Baskerville Old Face" w:hAnsi="Baskerville Old Face" w:cs="Brush Script MT Italic"/>
                                </w:rPr>
                                <w:t>are encouraged</w:t>
                              </w:r>
                              <w:r w:rsidRPr="00B01511">
                                <w:rPr>
                                  <w:rFonts w:ascii="Baskerville Old Face" w:hAnsi="Baskerville Old Face" w:cs="Brush Script MT Italic"/>
                                </w:rPr>
                                <w:t xml:space="preserve"> attend, but must also wear a mask and bring admission</w:t>
                              </w:r>
                              <w:r>
                                <w:rPr>
                                  <w:rFonts w:ascii="Baskerville Old Face" w:hAnsi="Baskerville Old Face" w:cs="Brush Script MT Italic"/>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2753360" y="338455"/>
                            <a:ext cx="4165600" cy="235585"/>
                          </a:xfrm>
                          <a:prstGeom prst="rect">
                            <a:avLst/>
                          </a:prstGeom>
                          <a:noFill/>
                          <a:ln>
                            <a:noFill/>
                          </a:ln>
                          <a:effectLst/>
                          <a:extLst>
                            <a:ext uri="{C572A759-6A51-4108-AA02-DFA0A04FC94B}">
                              <ma14:wrappingTextBoxFlag xmlns:ma14="http://schemas.microsoft.com/office/mac/drawingml/2011/main"/>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2804160" y="572770"/>
                            <a:ext cx="4114800" cy="749300"/>
                          </a:xfrm>
                          <a:prstGeom prst="rect">
                            <a:avLst/>
                          </a:prstGeom>
                          <a:noFill/>
                          <a:ln>
                            <a:noFill/>
                          </a:ln>
                          <a:effectLst/>
                          <a:extLst>
                            <a:ext uri="{C572A759-6A51-4108-AA02-DFA0A04FC94B}">
                              <ma14:wrappingTextBoxFlag xmlns:ma14="http://schemas.microsoft.com/office/mac/drawingml/2011/main"/>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2600325" y="1320800"/>
                            <a:ext cx="4318635" cy="235585"/>
                          </a:xfrm>
                          <a:prstGeom prst="rect">
                            <a:avLst/>
                          </a:prstGeom>
                          <a:noFill/>
                          <a:ln>
                            <a:noFill/>
                          </a:ln>
                          <a:effectLst/>
                          <a:extLst>
                            <a:ext uri="{C572A759-6A51-4108-AA02-DFA0A04FC94B}">
                              <ma14:wrappingTextBoxFlag xmlns:ma14="http://schemas.microsoft.com/office/mac/drawingml/2011/main"/>
                            </a:ext>
                          </a:extLst>
                        </wps:spPr>
                        <wps:linkedTxbx id="2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2600325" y="1555115"/>
                            <a:ext cx="4318635" cy="236220"/>
                          </a:xfrm>
                          <a:prstGeom prst="rect">
                            <a:avLst/>
                          </a:prstGeom>
                          <a:noFill/>
                          <a:ln>
                            <a:noFill/>
                          </a:ln>
                          <a:effectLst/>
                          <a:extLst>
                            <a:ext uri="{C572A759-6A51-4108-AA02-DFA0A04FC94B}">
                              <ma14:wrappingTextBoxFlag xmlns:ma14="http://schemas.microsoft.com/office/mac/drawingml/2011/main"/>
                            </a:ext>
                          </a:extLst>
                        </wps:spPr>
                        <wps:linkedTxbx id="2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2600325" y="1790065"/>
                            <a:ext cx="4318635" cy="235585"/>
                          </a:xfrm>
                          <a:prstGeom prst="rect">
                            <a:avLst/>
                          </a:prstGeom>
                          <a:noFill/>
                          <a:ln>
                            <a:noFill/>
                          </a:ln>
                          <a:effectLst/>
                          <a:extLst>
                            <a:ext uri="{C572A759-6A51-4108-AA02-DFA0A04FC94B}">
                              <ma14:wrappingTextBoxFlag xmlns:ma14="http://schemas.microsoft.com/office/mac/drawingml/2011/main"/>
                            </a:ext>
                          </a:extLst>
                        </wps:spPr>
                        <wps:linkedTxbx id="2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120015" y="2024380"/>
                            <a:ext cx="1896110" cy="236220"/>
                          </a:xfrm>
                          <a:prstGeom prst="rect">
                            <a:avLst/>
                          </a:prstGeom>
                          <a:noFill/>
                          <a:ln>
                            <a:noFill/>
                          </a:ln>
                          <a:effectLst/>
                          <a:extLst>
                            <a:ext uri="{C572A759-6A51-4108-AA02-DFA0A04FC94B}">
                              <ma14:wrappingTextBoxFlag xmlns:ma14="http://schemas.microsoft.com/office/mac/drawingml/2011/main"/>
                            </a:ext>
                          </a:extLst>
                        </wps:spPr>
                        <wps:linkedTxbx id="2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120015" y="2259330"/>
                            <a:ext cx="6798945" cy="235585"/>
                          </a:xfrm>
                          <a:prstGeom prst="rect">
                            <a:avLst/>
                          </a:prstGeom>
                          <a:noFill/>
                          <a:ln>
                            <a:noFill/>
                          </a:ln>
                          <a:effectLst/>
                          <a:extLst>
                            <a:ext uri="{C572A759-6A51-4108-AA02-DFA0A04FC94B}">
                              <ma14:wrappingTextBoxFlag xmlns:ma14="http://schemas.microsoft.com/office/mac/drawingml/2011/main"/>
                            </a:ext>
                          </a:extLst>
                        </wps:spPr>
                        <wps:linkedTxbx id="2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120015" y="2493645"/>
                            <a:ext cx="6798945" cy="236220"/>
                          </a:xfrm>
                          <a:prstGeom prst="rect">
                            <a:avLst/>
                          </a:prstGeom>
                          <a:noFill/>
                          <a:ln>
                            <a:noFill/>
                          </a:ln>
                          <a:effectLst/>
                          <a:extLst>
                            <a:ext uri="{C572A759-6A51-4108-AA02-DFA0A04FC94B}">
                              <ma14:wrappingTextBoxFlag xmlns:ma14="http://schemas.microsoft.com/office/mac/drawingml/2011/main"/>
                            </a:ext>
                          </a:extLst>
                        </wps:spPr>
                        <wps:linkedTxbx id="2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120015" y="2728595"/>
                            <a:ext cx="6798945" cy="313055"/>
                          </a:xfrm>
                          <a:prstGeom prst="rect">
                            <a:avLst/>
                          </a:prstGeom>
                          <a:noFill/>
                          <a:ln>
                            <a:noFill/>
                          </a:ln>
                          <a:effectLst/>
                          <a:extLst>
                            <a:ext uri="{C572A759-6A51-4108-AA02-DFA0A04FC94B}">
                              <ma14:wrappingTextBoxFlag xmlns:ma14="http://schemas.microsoft.com/office/mac/drawingml/2011/main"/>
                            </a:ext>
                          </a:extLst>
                        </wps:spPr>
                        <wps:linkedTxbx id="2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120015" y="3040380"/>
                            <a:ext cx="6798945" cy="47625"/>
                          </a:xfrm>
                          <a:prstGeom prst="rect">
                            <a:avLst/>
                          </a:prstGeom>
                          <a:noFill/>
                          <a:ln>
                            <a:noFill/>
                          </a:ln>
                          <a:effectLst/>
                          <a:extLst>
                            <a:ext uri="{C572A759-6A51-4108-AA02-DFA0A04FC94B}">
                              <ma14:wrappingTextBoxFlag xmlns:ma14="http://schemas.microsoft.com/office/mac/drawingml/2011/main"/>
                            </a:ext>
                          </a:extLst>
                        </wps:spPr>
                        <wps:linkedTxbx id="2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120015" y="3086735"/>
                            <a:ext cx="6798945" cy="412115"/>
                          </a:xfrm>
                          <a:prstGeom prst="rect">
                            <a:avLst/>
                          </a:prstGeom>
                          <a:noFill/>
                          <a:ln>
                            <a:noFill/>
                          </a:ln>
                          <a:effectLst/>
                          <a:extLst>
                            <a:ext uri="{C572A759-6A51-4108-AA02-DFA0A04FC94B}">
                              <ma14:wrappingTextBoxFlag xmlns:ma14="http://schemas.microsoft.com/office/mac/drawingml/2011/main"/>
                            </a:ext>
                          </a:extLst>
                        </wps:spPr>
                        <wps:linkedTxbx id="2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120015" y="3497580"/>
                            <a:ext cx="6798945" cy="45085"/>
                          </a:xfrm>
                          <a:prstGeom prst="rect">
                            <a:avLst/>
                          </a:prstGeom>
                          <a:noFill/>
                          <a:ln>
                            <a:noFill/>
                          </a:ln>
                          <a:effectLst/>
                          <a:extLst>
                            <a:ext uri="{C572A759-6A51-4108-AA02-DFA0A04FC94B}">
                              <ma14:wrappingTextBoxFlag xmlns:ma14="http://schemas.microsoft.com/office/mac/drawingml/2011/main"/>
                            </a:ext>
                          </a:extLst>
                        </wps:spPr>
                        <wps:linkedTxbx id="2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120015" y="3541395"/>
                            <a:ext cx="6798945" cy="177165"/>
                          </a:xfrm>
                          <a:prstGeom prst="rect">
                            <a:avLst/>
                          </a:prstGeom>
                          <a:noFill/>
                          <a:ln>
                            <a:noFill/>
                          </a:ln>
                          <a:effectLst/>
                          <a:extLst>
                            <a:ext uri="{C572A759-6A51-4108-AA02-DFA0A04FC94B}">
                              <ma14:wrappingTextBoxFlag xmlns:ma14="http://schemas.microsoft.com/office/mac/drawingml/2011/main"/>
                            </a:ext>
                          </a:extLst>
                        </wps:spPr>
                        <wps:linkedTxbx id="2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7" o:spid="_x0000_s1072" style="position:absolute;margin-left:30.05pt;margin-top:125.15pt;width:554.25pt;height:307.9pt;z-index:251656191;mso-position-horizontal-relative:page;mso-position-vertical-relative:page" coordsize="7038975,3910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" mv:complextextbox="1">
                <v:shape id="Text Box 286" o:spid="_x0000_s1073" type="#_x0000_t202" style="position:absolute;width:7038975;height:39103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A3/xQAA&#10;ANwAAAAPAAAAZHJzL2Rvd25yZXYueG1sRI/dasJAFITvC77DcgRvim601J/oKiIVbAXx7wEO2WMS&#10;zJ4N2TVGn94tFHo5zMw3zGzRmELUVLncsoJ+LwJBnFidc6rgfFp3xyCcR9ZYWCYFD3KwmLfeZhhr&#10;e+cD1UefigBhF6OCzPsyltIlGRl0PVsSB+9iK4M+yCqVusJ7gJtCDqJoKA3mHBYyLGmVUXI93oyC&#10;z7Xu7392svj6oO9nzTSqJ+9bpTrtZjkF4anx/+G/9kYrGIyH8HsmHAE5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IDf/FAAAA3AAAAA8AAAAAAAAAAAAAAAAAlwIAAGRycy9k&#10;b3ducmV2LnhtbFBLBQYAAAAABAAEAPUAAACJAwAAAAA=&#10;" mv:complextextbox="1" fillcolor="#fbdc61 [1942]" strokecolor="black [3213]" strokeweight="4.5pt">
                  <v:fill rotate="t" focusposition="1,1" focussize="" focus="100%" type="gradientRadial"/>
                  <v:stroke dashstyle="dot"/>
                </v:shape>
                <v:shape id="Text Box 30" o:spid="_x0000_s1074" type="#_x0000_t202" style="position:absolute;left:2698750;top:74295;width:422021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5F09AE15" w14:textId="5A738AA0" w:rsidR="00FE5C5D" w:rsidRDefault="00FE5C5D" w:rsidP="005E22CC">
                        <w:pPr>
                          <w:ind w:left="4320" w:firstLine="720"/>
                          <w:jc w:val="center"/>
                          <w:rPr>
                            <w:rFonts w:ascii="Baskerville Old Face" w:hAnsi="Baskerville Old Face" w:cs="Brush Script MT Italic"/>
                            <w:sz w:val="32"/>
                          </w:rPr>
                        </w:pPr>
                        <w:r w:rsidRPr="005E22CC">
                          <w:rPr>
                            <w:rFonts w:ascii="Baskerville Old Face" w:hAnsi="Baskerville Old Face" w:cs="Brush Script MT Italic"/>
                            <w:b/>
                            <w:sz w:val="36"/>
                          </w:rPr>
                          <w:t>GRANVILLE COUNTY 4-H</w:t>
                        </w:r>
                        <w:r w:rsidRPr="005E22CC">
                          <w:rPr>
                            <w:rFonts w:ascii="Baskerville Old Face" w:hAnsi="Baskerville Old Face" w:cs="Brush Script MT Italic"/>
                            <w:sz w:val="36"/>
                          </w:rPr>
                          <w:t xml:space="preserve"> </w:t>
                        </w:r>
                        <w:r>
                          <w:rPr>
                            <w:rFonts w:ascii="Baskerville Old Face" w:hAnsi="Baskerville Old Face" w:cs="Brush Script MT Italic"/>
                            <w:sz w:val="32"/>
                          </w:rPr>
                          <w:t>INVITES YOU TO A</w:t>
                        </w:r>
                      </w:p>
                      <w:p w14:paraId="26191CD4" w14:textId="2C73B281" w:rsidR="00FE5C5D" w:rsidRDefault="00FE5C5D" w:rsidP="005E22CC">
                        <w:pPr>
                          <w:ind w:left="4320" w:firstLine="720"/>
                          <w:jc w:val="center"/>
                          <w:rPr>
                            <w:rFonts w:ascii="Brush Script MT Italic" w:hAnsi="Brush Script MT Italic" w:cs="Brush Script MT Italic"/>
                            <w:sz w:val="32"/>
                          </w:rPr>
                        </w:pPr>
                        <w:r w:rsidRPr="005E22CC">
                          <w:rPr>
                            <w:rFonts w:ascii="Brush Script MT Italic" w:hAnsi="Brush Script MT Italic" w:cs="Brush Script MT Italic"/>
                            <w:sz w:val="96"/>
                          </w:rPr>
                          <w:t>Masquerade Ball</w:t>
                        </w:r>
                      </w:p>
                      <w:p w14:paraId="6D93CF42" w14:textId="3E68952D" w:rsidR="00FE5C5D" w:rsidRDefault="00FE5C5D" w:rsidP="005E22CC">
                        <w:pPr>
                          <w:ind w:left="4320" w:firstLine="720"/>
                          <w:jc w:val="center"/>
                          <w:rPr>
                            <w:rFonts w:ascii="Baskerville Old Face" w:hAnsi="Baskerville Old Face" w:cs="Brush Script MT Italic"/>
                            <w:sz w:val="32"/>
                          </w:rPr>
                        </w:pPr>
                        <w:r>
                          <w:rPr>
                            <w:rFonts w:ascii="Baskerville Old Face" w:hAnsi="Baskerville Old Face" w:cs="Brush Script MT Italic"/>
                            <w:sz w:val="32"/>
                          </w:rPr>
                          <w:t>SATURDAY, JANUARY 10</w:t>
                        </w:r>
                        <w:r w:rsidRPr="005E22CC">
                          <w:rPr>
                            <w:rFonts w:ascii="Baskerville Old Face" w:hAnsi="Baskerville Old Face" w:cs="Brush Script MT Italic"/>
                            <w:sz w:val="32"/>
                            <w:vertAlign w:val="superscript"/>
                          </w:rPr>
                          <w:t>TH</w:t>
                        </w:r>
                        <w:r>
                          <w:rPr>
                            <w:rFonts w:ascii="Baskerville Old Face" w:hAnsi="Baskerville Old Face" w:cs="Brush Script MT Italic"/>
                            <w:sz w:val="32"/>
                          </w:rPr>
                          <w:t xml:space="preserve"> </w:t>
                        </w:r>
                      </w:p>
                      <w:p w14:paraId="4D2FB225" w14:textId="1D9A009B" w:rsidR="00FE5C5D" w:rsidRDefault="00FE5C5D" w:rsidP="005E22CC">
                        <w:pPr>
                          <w:ind w:left="4320" w:firstLine="720"/>
                          <w:jc w:val="center"/>
                          <w:rPr>
                            <w:rFonts w:ascii="Baskerville Old Face" w:hAnsi="Baskerville Old Face" w:cs="Brush Script MT Italic"/>
                            <w:sz w:val="32"/>
                          </w:rPr>
                        </w:pPr>
                        <w:r>
                          <w:rPr>
                            <w:rFonts w:ascii="Baskerville Old Face" w:hAnsi="Baskerville Old Face" w:cs="Brush Script MT Italic"/>
                            <w:sz w:val="32"/>
                          </w:rPr>
                          <w:t>7PM---9PM</w:t>
                        </w:r>
                        <w:r>
                          <w:rPr>
                            <w:rFonts w:ascii="Baskerville Old Face" w:hAnsi="Baskerville Old Face" w:cs="Brush Script MT Italic"/>
                            <w:sz w:val="32"/>
                          </w:rPr>
                          <w:tab/>
                          <w:t>AGES 8 and up</w:t>
                        </w:r>
                      </w:p>
                      <w:p w14:paraId="39D20444" w14:textId="26BDBA34" w:rsidR="00FE5C5D" w:rsidRDefault="00FE5C5D" w:rsidP="005E22CC">
                        <w:pPr>
                          <w:ind w:left="4320" w:firstLine="720"/>
                          <w:jc w:val="center"/>
                          <w:rPr>
                            <w:rFonts w:ascii="Baskerville Old Face" w:hAnsi="Baskerville Old Face" w:cs="Brush Script MT Italic"/>
                            <w:sz w:val="32"/>
                          </w:rPr>
                        </w:pPr>
                        <w:r>
                          <w:rPr>
                            <w:rFonts w:ascii="Baskerville Old Face" w:hAnsi="Baskerville Old Face" w:cs="Brush Script MT Italic"/>
                            <w:sz w:val="32"/>
                          </w:rPr>
                          <w:t>208 WALL STREET, OXFORD</w:t>
                        </w:r>
                      </w:p>
                      <w:p w14:paraId="579D153C" w14:textId="77777777" w:rsidR="00FE5C5D" w:rsidRDefault="00FE5C5D" w:rsidP="00B01511">
                        <w:pPr>
                          <w:jc w:val="center"/>
                          <w:rPr>
                            <w:rFonts w:ascii="Baskerville Old Face" w:hAnsi="Baskerville Old Face" w:cs="Brush Script MT Italic"/>
                            <w:sz w:val="32"/>
                          </w:rPr>
                        </w:pPr>
                      </w:p>
                      <w:p w14:paraId="40448F6A" w14:textId="6BAAE062" w:rsidR="00FE5C5D" w:rsidRDefault="00FE5C5D" w:rsidP="00B01511">
                        <w:pPr>
                          <w:jc w:val="center"/>
                          <w:rPr>
                            <w:rFonts w:ascii="Baskerville Old Face" w:hAnsi="Baskerville Old Face" w:cs="Brush Script MT Italic"/>
                            <w:sz w:val="32"/>
                          </w:rPr>
                        </w:pPr>
                        <w:r>
                          <w:rPr>
                            <w:rFonts w:ascii="Baskerville Old Face" w:hAnsi="Baskerville Old Face" w:cs="Brush Script MT Italic"/>
                            <w:sz w:val="32"/>
                          </w:rPr>
                          <w:t>ADMISSION IS AT THE DOOR—10 CANS OF FOOD or $10 DONATION.</w:t>
                        </w:r>
                      </w:p>
                      <w:p w14:paraId="3AE018F1" w14:textId="4BCCD2A6" w:rsidR="00FE5C5D" w:rsidRDefault="00FE5C5D" w:rsidP="00B01511">
                        <w:pPr>
                          <w:jc w:val="center"/>
                          <w:rPr>
                            <w:rFonts w:ascii="Baskerville Old Face" w:hAnsi="Baskerville Old Face" w:cs="Brush Script MT Italic"/>
                            <w:sz w:val="32"/>
                          </w:rPr>
                        </w:pPr>
                        <w:r>
                          <w:rPr>
                            <w:rFonts w:ascii="Baskerville Old Face" w:hAnsi="Baskerville Old Face" w:cs="Brush Script MT Italic"/>
                            <w:sz w:val="32"/>
                          </w:rPr>
                          <w:t>HOR’DEURVES, DJ, AND GAMES</w:t>
                        </w:r>
                      </w:p>
                      <w:p w14:paraId="3F11D2D5" w14:textId="29D21776" w:rsidR="00FE5C5D" w:rsidRDefault="00FE5C5D" w:rsidP="00B01511">
                        <w:pPr>
                          <w:jc w:val="center"/>
                          <w:rPr>
                            <w:rFonts w:ascii="Brush Script MT Italic" w:hAnsi="Brush Script MT Italic" w:cs="Brush Script MT Italic"/>
                            <w:sz w:val="40"/>
                          </w:rPr>
                        </w:pPr>
                        <w:r>
                          <w:rPr>
                            <w:rFonts w:ascii="Brush Script MT Italic" w:hAnsi="Brush Script MT Italic" w:cs="Brush Script MT Italic"/>
                            <w:sz w:val="40"/>
                          </w:rPr>
                          <w:t xml:space="preserve">To benefit the Area Congregation In Ministry can food </w:t>
                        </w:r>
                        <w:proofErr w:type="gramStart"/>
                        <w:r>
                          <w:rPr>
                            <w:rFonts w:ascii="Brush Script MT Italic" w:hAnsi="Brush Script MT Italic" w:cs="Brush Script MT Italic"/>
                            <w:sz w:val="40"/>
                          </w:rPr>
                          <w:t>drive</w:t>
                        </w:r>
                        <w:proofErr w:type="gramEnd"/>
                      </w:p>
                      <w:p w14:paraId="1F1A3647" w14:textId="77777777" w:rsidR="00FE5C5D" w:rsidRPr="00B01511" w:rsidRDefault="00FE5C5D" w:rsidP="00B01511">
                        <w:pPr>
                          <w:jc w:val="center"/>
                          <w:rPr>
                            <w:rFonts w:ascii="Brush Script MT Italic" w:hAnsi="Brush Script MT Italic" w:cs="Brush Script MT Italic"/>
                            <w:sz w:val="6"/>
                          </w:rPr>
                        </w:pPr>
                      </w:p>
                      <w:p w14:paraId="1B70C6F8" w14:textId="5AAB91A8" w:rsidR="00FE5C5D" w:rsidRDefault="00FE5C5D" w:rsidP="00B01511">
                        <w:pPr>
                          <w:jc w:val="center"/>
                          <w:rPr>
                            <w:rFonts w:ascii="Baskerville Old Face" w:hAnsi="Baskerville Old Face" w:cs="Brush Script MT Italic"/>
                            <w:sz w:val="28"/>
                            <w:szCs w:val="28"/>
                          </w:rPr>
                        </w:pPr>
                        <w:r w:rsidRPr="00B01511">
                          <w:rPr>
                            <w:rFonts w:ascii="Baskerville Old Face" w:hAnsi="Baskerville Old Face" w:cs="Brush Script MT Italic"/>
                            <w:sz w:val="28"/>
                          </w:rPr>
                          <w:t xml:space="preserve">“CHOOSE A </w:t>
                        </w:r>
                        <w:r w:rsidRPr="00B01511">
                          <w:rPr>
                            <w:rFonts w:ascii="Baskerville Old Face" w:hAnsi="Baskerville Old Face" w:cs="Brush Script MT Italic"/>
                            <w:sz w:val="28"/>
                            <w:szCs w:val="28"/>
                          </w:rPr>
                          <w:t>MASK AND WEAR IT WELL, SO YOUR TRUE IDENTITY, NO ONE CAN TELL…”</w:t>
                        </w:r>
                      </w:p>
                      <w:p w14:paraId="2BC1EEC4" w14:textId="77777777" w:rsidR="00FE5C5D" w:rsidRPr="00B01511" w:rsidRDefault="00FE5C5D" w:rsidP="00B01511">
                        <w:pPr>
                          <w:jc w:val="center"/>
                          <w:rPr>
                            <w:rFonts w:ascii="Baskerville Old Face" w:hAnsi="Baskerville Old Face" w:cs="Brush Script MT Italic"/>
                            <w:sz w:val="6"/>
                            <w:szCs w:val="28"/>
                          </w:rPr>
                        </w:pPr>
                      </w:p>
                      <w:p w14:paraId="72485572" w14:textId="0C45C533" w:rsidR="00FE5C5D" w:rsidRPr="00B01511" w:rsidRDefault="00FE5C5D" w:rsidP="00B01511">
                        <w:pPr>
                          <w:jc w:val="center"/>
                          <w:rPr>
                            <w:rFonts w:ascii="Baskerville Old Face" w:hAnsi="Baskerville Old Face" w:cs="Brush Script MT Italic"/>
                          </w:rPr>
                        </w:pPr>
                        <w:r w:rsidRPr="00B01511">
                          <w:rPr>
                            <w:rFonts w:ascii="Baskerville Old Face" w:hAnsi="Baskerville Old Face" w:cs="Brush Script MT Italic"/>
                          </w:rPr>
                          <w:t xml:space="preserve">Parent(s) </w:t>
                        </w:r>
                        <w:r>
                          <w:rPr>
                            <w:rFonts w:ascii="Baskerville Old Face" w:hAnsi="Baskerville Old Face" w:cs="Brush Script MT Italic"/>
                          </w:rPr>
                          <w:t>are encouraged</w:t>
                        </w:r>
                        <w:r w:rsidRPr="00B01511">
                          <w:rPr>
                            <w:rFonts w:ascii="Baskerville Old Face" w:hAnsi="Baskerville Old Face" w:cs="Brush Script MT Italic"/>
                          </w:rPr>
                          <w:t xml:space="preserve"> attend, but must also wear a mask and bring admission</w:t>
                        </w:r>
                        <w:r>
                          <w:rPr>
                            <w:rFonts w:ascii="Baskerville Old Face" w:hAnsi="Baskerville Old Face" w:cs="Brush Script MT Italic"/>
                          </w:rPr>
                          <w:t>.</w:t>
                        </w:r>
                      </w:p>
                    </w:txbxContent>
                  </v:textbox>
                </v:shape>
                <v:shape id="Text Box 31" o:spid="_x0000_s1075" type="#_x0000_t202" style="position:absolute;left:2753360;top:338455;width:416560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76" type="#_x0000_t202" style="position:absolute;left:2804160;top:572770;width:4114800;height:749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77" type="#_x0000_t202" style="position:absolute;left:2600325;top:1320800;width:4318635;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78" type="#_x0000_t202" style="position:absolute;left:2600325;top:1555115;width:4318635;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79" type="#_x0000_t202" style="position:absolute;left:2600325;top:1790065;width:4318635;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80" type="#_x0000_t202" style="position:absolute;left:120015;top:2024380;width:1896110;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30" inset="0,0,0,0">
                    <w:txbxContent/>
                  </v:textbox>
                </v:shape>
                <v:shape id="Text Box 230" o:spid="_x0000_s1081" type="#_x0000_t202" style="position:absolute;left:120015;top:2259330;width:6798945;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82" type="#_x0000_t202" style="position:absolute;left:120015;top:2493645;width:6798945;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083" type="#_x0000_t202" style="position:absolute;left:120015;top:2728595;width:6798945;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084" type="#_x0000_t202" style="position:absolute;left:120015;top:3040380;width:6798945;height:47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85" type="#_x0000_t202" style="position:absolute;left:120015;top:3086735;width:679894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86" type="#_x0000_t202" style="position:absolute;left:120015;top:3497580;width:6798945;height:45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87" type="#_x0000_t202" style="position:absolute;left:120015;top:3541395;width:679894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inset="0,0,0,0">
                    <w:txbxContent/>
                  </v:textbox>
                </v:shape>
                <w10:wrap type="through" anchorx="page" anchory="page"/>
              </v:group>
            </w:pict>
          </mc:Fallback>
        </mc:AlternateContent>
      </w:r>
      <w:r w:rsidR="005519CB">
        <w:rPr>
          <w:noProof/>
        </w:rPr>
        <mc:AlternateContent>
          <mc:Choice Requires="wps">
            <w:drawing>
              <wp:anchor distT="0" distB="0" distL="114300" distR="114300" simplePos="0" relativeHeight="251750496" behindDoc="0" locked="0" layoutInCell="1" allowOverlap="1" wp14:anchorId="131A692D" wp14:editId="7BF4C540">
                <wp:simplePos x="0" y="0"/>
                <wp:positionH relativeFrom="page">
                  <wp:posOffset>372110</wp:posOffset>
                </wp:positionH>
                <wp:positionV relativeFrom="page">
                  <wp:posOffset>6696075</wp:posOffset>
                </wp:positionV>
                <wp:extent cx="7034530" cy="2996565"/>
                <wp:effectExtent l="0" t="0" r="0" b="635"/>
                <wp:wrapThrough wrapText="bothSides">
                  <wp:wrapPolygon edited="0">
                    <wp:start x="78" y="0"/>
                    <wp:lineTo x="78" y="21421"/>
                    <wp:lineTo x="21448" y="21421"/>
                    <wp:lineTo x="21448" y="0"/>
                    <wp:lineTo x="78" y="0"/>
                  </wp:wrapPolygon>
                </wp:wrapThrough>
                <wp:docPr id="288" name="Text Box 288"/>
                <wp:cNvGraphicFramePr/>
                <a:graphic xmlns:a="http://schemas.openxmlformats.org/drawingml/2006/main">
                  <a:graphicData uri="http://schemas.microsoft.com/office/word/2010/wordprocessingShape">
                    <wps:wsp>
                      <wps:cNvSpPr txBox="1"/>
                      <wps:spPr>
                        <a:xfrm>
                          <a:off x="0" y="0"/>
                          <a:ext cx="7034530" cy="29965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BCA8E5" w14:textId="77777777" w:rsidR="00FE5C5D" w:rsidRDefault="00FE5C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8" o:spid="_x0000_s1088" type="#_x0000_t202" style="position:absolute;margin-left:29.3pt;margin-top:527.25pt;width:553.9pt;height:235.95pt;z-index:251750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5gNcCAAAj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" mv:complextextbox="1" filled="f" stroked="f">
                <v:textbox>
                  <w:txbxContent>
                    <w:p w14:paraId="2ABCA8E5" w14:textId="77777777" w:rsidR="00FE5C5D" w:rsidRDefault="00FE5C5D"/>
                  </w:txbxContent>
                </v:textbox>
                <w10:wrap type="through" anchorx="page" anchory="page"/>
              </v:shape>
            </w:pict>
          </mc:Fallback>
        </mc:AlternateContent>
      </w:r>
    </w:p>
    <w:sectPr w:rsidR="00AE6981" w:rsidSect="00F66171">
      <w:headerReference w:type="default" r:id="rId29"/>
      <w:headerReference w:type="first" r:id="rId30"/>
      <w:footerReference w:type="first" r:id="rId31"/>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F4B49" w14:textId="77777777" w:rsidR="00F174B7" w:rsidRDefault="00F174B7">
      <w:r>
        <w:separator/>
      </w:r>
    </w:p>
  </w:endnote>
  <w:endnote w:type="continuationSeparator" w:id="0">
    <w:p w14:paraId="47E44FF2" w14:textId="77777777" w:rsidR="00F174B7" w:rsidRDefault="00F1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pple Chancery">
    <w:panose1 w:val="03020702040506060504"/>
    <w:charset w:val="00"/>
    <w:family w:val="auto"/>
    <w:pitch w:val="variable"/>
    <w:sig w:usb0="80000067" w:usb1="00000003" w:usb2="00000000" w:usb3="00000000" w:csb0="000001F3" w:csb1="00000000"/>
  </w:font>
  <w:font w:name="Lucida Calligraphy">
    <w:panose1 w:val="03010101010101010101"/>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1B0EE" w14:textId="77777777" w:rsidR="00FE5C5D" w:rsidRDefault="00FE5C5D">
    <w:pPr>
      <w:pStyle w:val="Footer"/>
    </w:pPr>
    <w:r>
      <w:rPr>
        <w:noProof/>
      </w:rPr>
      <mc:AlternateContent>
        <mc:Choice Requires="wps">
          <w:drawing>
            <wp:anchor distT="0" distB="0" distL="114300" distR="114300" simplePos="0" relativeHeight="251658247" behindDoc="0" locked="0" layoutInCell="1" allowOverlap="1" wp14:anchorId="36778A91" wp14:editId="230BA057">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96bc53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1012DDE9" wp14:editId="3ED7DEE1">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68431 [3215]" stroked="f" strokecolor="#4a7ebb" strokeweight="1.5pt">
              <v:shadow opacity="22938f" mv:blur="38100f" offset="0,2pt"/>
              <v:textbox inset=",7.2pt,,7.2pt"/>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9B7954" w14:textId="77777777" w:rsidR="00F174B7" w:rsidRDefault="00F174B7">
      <w:r>
        <w:separator/>
      </w:r>
    </w:p>
  </w:footnote>
  <w:footnote w:type="continuationSeparator" w:id="0">
    <w:p w14:paraId="6EBD7EEE" w14:textId="77777777" w:rsidR="00F174B7" w:rsidRDefault="00F174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D4031" w14:textId="0CA010F9" w:rsidR="00FE5C5D" w:rsidRDefault="00FE5C5D">
    <w:pPr>
      <w:pStyle w:val="Header"/>
    </w:pPr>
    <w:r>
      <w:rPr>
        <w:noProof/>
      </w:rPr>
      <mc:AlternateContent>
        <mc:Choice Requires="wps">
          <w:drawing>
            <wp:anchor distT="0" distB="0" distL="114300" distR="114300" simplePos="0" relativeHeight="251658256" behindDoc="0" locked="0" layoutInCell="1" allowOverlap="1" wp14:anchorId="56F4C60B" wp14:editId="6B0DD48D">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B32D8" w14:textId="77777777" w:rsidR="00FE5C5D" w:rsidRDefault="00FE5C5D" w:rsidP="00AE6981">
                          <w:pPr>
                            <w:pStyle w:val="Page"/>
                          </w:pPr>
                          <w:r>
                            <w:fldChar w:fldCharType="begin"/>
                          </w:r>
                          <w:r>
                            <w:instrText xml:space="preserve"> page </w:instrText>
                          </w:r>
                          <w:r>
                            <w:fldChar w:fldCharType="separate"/>
                          </w:r>
                          <w:r w:rsidR="00F174B7">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89"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14:paraId="0ACB32D8" w14:textId="77777777" w:rsidR="00FE5C5D" w:rsidRDefault="00FE5C5D" w:rsidP="00AE6981">
                    <w:pPr>
                      <w:pStyle w:val="Page"/>
                    </w:pPr>
                    <w:r>
                      <w:fldChar w:fldCharType="begin"/>
                    </w:r>
                    <w:r>
                      <w:instrText xml:space="preserve"> page </w:instrText>
                    </w:r>
                    <w:r>
                      <w:fldChar w:fldCharType="separate"/>
                    </w:r>
                    <w:r w:rsidR="00F174B7">
                      <w:t>3</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614B3C99" wp14:editId="73B7DBB9">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fd697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A087F" w14:textId="1492F79A" w:rsidR="00FE5C5D" w:rsidRDefault="00FE5C5D">
    <w:pPr>
      <w:pStyle w:val="Header"/>
    </w:pPr>
    <w:r>
      <w:rPr>
        <w:noProof/>
      </w:rPr>
      <w:drawing>
        <wp:anchor distT="0" distB="0" distL="114300" distR="114300" simplePos="0" relativeHeight="251658245" behindDoc="0" locked="0" layoutInCell="1" allowOverlap="1" wp14:anchorId="7B2C7A95" wp14:editId="7467A368">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46F4C198" wp14:editId="36B3C4F4">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29978B3A" wp14:editId="35C4E798">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5DF57C8C" wp14:editId="2DB7E7E5">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96bc53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5635E"/>
    <w:multiLevelType w:val="hybridMultilevel"/>
    <w:tmpl w:val="CC207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A0E3E35"/>
    <w:multiLevelType w:val="hybridMultilevel"/>
    <w:tmpl w:val="BEE6F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s>
  <w:rsids>
    <w:rsidRoot w:val="00AE6981"/>
    <w:rsid w:val="00062E87"/>
    <w:rsid w:val="000D76B2"/>
    <w:rsid w:val="00145167"/>
    <w:rsid w:val="001728D5"/>
    <w:rsid w:val="001953EC"/>
    <w:rsid w:val="001968B3"/>
    <w:rsid w:val="001A6E8D"/>
    <w:rsid w:val="001B1530"/>
    <w:rsid w:val="001D19E4"/>
    <w:rsid w:val="002143E3"/>
    <w:rsid w:val="00265CE3"/>
    <w:rsid w:val="002C3FC7"/>
    <w:rsid w:val="00315DB6"/>
    <w:rsid w:val="00343178"/>
    <w:rsid w:val="003603E6"/>
    <w:rsid w:val="003A7A89"/>
    <w:rsid w:val="003F1161"/>
    <w:rsid w:val="00407DFD"/>
    <w:rsid w:val="004258E8"/>
    <w:rsid w:val="004D085F"/>
    <w:rsid w:val="004E5DB9"/>
    <w:rsid w:val="004F3D6E"/>
    <w:rsid w:val="00515DB2"/>
    <w:rsid w:val="00524C4A"/>
    <w:rsid w:val="005519CB"/>
    <w:rsid w:val="00586CCF"/>
    <w:rsid w:val="005E22CC"/>
    <w:rsid w:val="005F5D63"/>
    <w:rsid w:val="006936DB"/>
    <w:rsid w:val="006A18B8"/>
    <w:rsid w:val="006A7949"/>
    <w:rsid w:val="006B583F"/>
    <w:rsid w:val="006D4CAD"/>
    <w:rsid w:val="006F79A9"/>
    <w:rsid w:val="00721D28"/>
    <w:rsid w:val="007475B6"/>
    <w:rsid w:val="007B08A1"/>
    <w:rsid w:val="007B266E"/>
    <w:rsid w:val="0085545C"/>
    <w:rsid w:val="0087553E"/>
    <w:rsid w:val="008906F5"/>
    <w:rsid w:val="00896266"/>
    <w:rsid w:val="008971BF"/>
    <w:rsid w:val="008C2F66"/>
    <w:rsid w:val="009077A0"/>
    <w:rsid w:val="00915E94"/>
    <w:rsid w:val="00925A74"/>
    <w:rsid w:val="00925DBF"/>
    <w:rsid w:val="00933FC7"/>
    <w:rsid w:val="00942E82"/>
    <w:rsid w:val="009622D6"/>
    <w:rsid w:val="0096472A"/>
    <w:rsid w:val="009B1A5E"/>
    <w:rsid w:val="009E5503"/>
    <w:rsid w:val="00A02380"/>
    <w:rsid w:val="00A35B20"/>
    <w:rsid w:val="00A64A3E"/>
    <w:rsid w:val="00A70053"/>
    <w:rsid w:val="00A8209E"/>
    <w:rsid w:val="00AE6981"/>
    <w:rsid w:val="00AF77D8"/>
    <w:rsid w:val="00B01511"/>
    <w:rsid w:val="00B63ED8"/>
    <w:rsid w:val="00BB38E4"/>
    <w:rsid w:val="00BE4E6A"/>
    <w:rsid w:val="00D15D59"/>
    <w:rsid w:val="00D41150"/>
    <w:rsid w:val="00D46361"/>
    <w:rsid w:val="00D94FE5"/>
    <w:rsid w:val="00DD3609"/>
    <w:rsid w:val="00DE4DCE"/>
    <w:rsid w:val="00EC3474"/>
    <w:rsid w:val="00EE24E9"/>
    <w:rsid w:val="00F142FA"/>
    <w:rsid w:val="00F174B7"/>
    <w:rsid w:val="00F2568C"/>
    <w:rsid w:val="00F438AD"/>
    <w:rsid w:val="00F66171"/>
    <w:rsid w:val="00F712C2"/>
    <w:rsid w:val="00FC4427"/>
    <w:rsid w:val="00FE5C5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5655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Body Text" w:uiPriority="99"/>
    <w:lsdException w:name="List Paragraph" w:uiPriority="34" w:qFormat="1"/>
  </w:latentStyles>
  <w:style w:type="paragraph" w:default="1" w:styleId="Normal">
    <w:name w:val="Normal"/>
    <w:qFormat/>
    <w:rsid w:val="001953EC"/>
    <w:pPr>
      <w:spacing w:after="0"/>
    </w:pPr>
    <w:rPr>
      <w:rFonts w:eastAsiaTheme="minorEastAsia"/>
    </w:rPr>
  </w:style>
  <w:style w:type="paragraph" w:styleId="Heading1">
    <w:name w:val="heading 1"/>
    <w:basedOn w:val="Normal"/>
    <w:link w:val="Heading1Char"/>
    <w:uiPriority w:val="9"/>
    <w:qFormat/>
    <w:rsid w:val="00AB4949"/>
    <w:pPr>
      <w:spacing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rPr>
      <w:rFonts w:eastAsiaTheme="minorHAnsi"/>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unhideWhenUsed/>
    <w:rsid w:val="00F66171"/>
    <w:pPr>
      <w:tabs>
        <w:tab w:val="center" w:pos="4320"/>
        <w:tab w:val="right" w:pos="8640"/>
      </w:tabs>
    </w:pPr>
    <w:rPr>
      <w:rFonts w:eastAsiaTheme="minorHAnsi"/>
    </w:r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jc w:val="right"/>
    </w:pPr>
    <w:rPr>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spacing w:after="200"/>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rPr>
      <w:rFonts w:eastAsiaTheme="minorHAnsi"/>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jc w:val="right"/>
    </w:pPr>
    <w:rPr>
      <w:rFonts w:eastAsiaTheme="minorHAnsi"/>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rPr>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jc w:val="center"/>
    </w:pPr>
    <w:rPr>
      <w:rFonts w:eastAsiaTheme="minorHAnsi"/>
      <w:bCs/>
      <w:color w:val="96BC53" w:themeColor="accent1"/>
      <w:sz w:val="28"/>
      <w:szCs w:val="18"/>
    </w:rPr>
  </w:style>
  <w:style w:type="paragraph" w:customStyle="1" w:styleId="Continued">
    <w:name w:val="Continued"/>
    <w:basedOn w:val="Normal"/>
    <w:link w:val="ContinuedChar"/>
    <w:qFormat/>
    <w:rsid w:val="001F0093"/>
    <w:rPr>
      <w:rFonts w:eastAsiaTheme="minorHAnsi"/>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line="252" w:lineRule="auto"/>
      <w:jc w:val="center"/>
    </w:pPr>
    <w:rPr>
      <w:rFonts w:eastAsiaTheme="minorHAnsi"/>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line="264" w:lineRule="auto"/>
    </w:pPr>
    <w:rPr>
      <w:iCs/>
      <w:color w:val="96BC53" w:themeColor="accent1"/>
      <w:sz w:val="20"/>
    </w:rPr>
  </w:style>
  <w:style w:type="paragraph" w:styleId="ListParagraph">
    <w:name w:val="List Paragraph"/>
    <w:basedOn w:val="Normal"/>
    <w:uiPriority w:val="34"/>
    <w:qFormat/>
    <w:rsid w:val="004F3D6E"/>
    <w:pPr>
      <w:ind w:left="720"/>
      <w:contextualSpacing/>
    </w:pPr>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qFormat="1"/>
    <w:lsdException w:name="heading 1" w:uiPriority="9" w:qFormat="1"/>
    <w:lsdException w:name="Body Text" w:uiPriority="99"/>
    <w:lsdException w:name="List Paragraph" w:uiPriority="34" w:qFormat="1"/>
  </w:latentStyles>
  <w:style w:type="paragraph" w:default="1" w:styleId="Normal">
    <w:name w:val="Normal"/>
    <w:qFormat/>
    <w:rsid w:val="001953EC"/>
    <w:pPr>
      <w:spacing w:after="0"/>
    </w:pPr>
    <w:rPr>
      <w:rFonts w:eastAsiaTheme="minorEastAsia"/>
    </w:rPr>
  </w:style>
  <w:style w:type="paragraph" w:styleId="Heading1">
    <w:name w:val="heading 1"/>
    <w:basedOn w:val="Normal"/>
    <w:link w:val="Heading1Char"/>
    <w:uiPriority w:val="9"/>
    <w:qFormat/>
    <w:rsid w:val="00AB4949"/>
    <w:pPr>
      <w:spacing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rPr>
      <w:rFonts w:eastAsiaTheme="minorHAnsi"/>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unhideWhenUsed/>
    <w:rsid w:val="00F66171"/>
    <w:pPr>
      <w:tabs>
        <w:tab w:val="center" w:pos="4320"/>
        <w:tab w:val="right" w:pos="8640"/>
      </w:tabs>
    </w:pPr>
    <w:rPr>
      <w:rFonts w:eastAsiaTheme="minorHAnsi"/>
    </w:r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jc w:val="right"/>
    </w:pPr>
    <w:rPr>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spacing w:after="200"/>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rPr>
      <w:rFonts w:eastAsiaTheme="minorHAnsi"/>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jc w:val="right"/>
    </w:pPr>
    <w:rPr>
      <w:rFonts w:eastAsiaTheme="minorHAnsi"/>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rPr>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jc w:val="center"/>
    </w:pPr>
    <w:rPr>
      <w:rFonts w:eastAsiaTheme="minorHAnsi"/>
      <w:bCs/>
      <w:color w:val="96BC53" w:themeColor="accent1"/>
      <w:sz w:val="28"/>
      <w:szCs w:val="18"/>
    </w:rPr>
  </w:style>
  <w:style w:type="paragraph" w:customStyle="1" w:styleId="Continued">
    <w:name w:val="Continued"/>
    <w:basedOn w:val="Normal"/>
    <w:link w:val="ContinuedChar"/>
    <w:qFormat/>
    <w:rsid w:val="001F0093"/>
    <w:rPr>
      <w:rFonts w:eastAsiaTheme="minorHAnsi"/>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line="252" w:lineRule="auto"/>
      <w:jc w:val="center"/>
    </w:pPr>
    <w:rPr>
      <w:rFonts w:eastAsiaTheme="minorHAnsi"/>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line="264" w:lineRule="auto"/>
    </w:pPr>
    <w:rPr>
      <w:iCs/>
      <w:color w:val="96BC53" w:themeColor="accent1"/>
      <w:sz w:val="20"/>
    </w:rPr>
  </w:style>
  <w:style w:type="paragraph" w:styleId="ListParagraph">
    <w:name w:val="List Paragraph"/>
    <w:basedOn w:val="Normal"/>
    <w:uiPriority w:val="34"/>
    <w:qFormat/>
    <w:rsid w:val="004F3D6E"/>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microsoft.com/office/2007/relationships/hdphoto" Target="media/hdphoto1.wdp"/><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2C966-DBB4-2A43-8F10-F0CC26D8B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Checkerboard Newsletter.dotx</Template>
  <TotalTime>0</TotalTime>
  <Pages>3</Pages>
  <Words>7</Words>
  <Characters>41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Smith</dc:creator>
  <cp:keywords/>
  <dc:description/>
  <cp:lastModifiedBy>Jessica Smith</cp:lastModifiedBy>
  <cp:revision>2</cp:revision>
  <cp:lastPrinted>2014-11-26T20:34:00Z</cp:lastPrinted>
  <dcterms:created xsi:type="dcterms:W3CDTF">2014-11-26T20:34:00Z</dcterms:created>
  <dcterms:modified xsi:type="dcterms:W3CDTF">2014-11-26T20:34:00Z</dcterms:modified>
  <cp:category/>
</cp:coreProperties>
</file>