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80D73" w14:textId="1C4A77AB" w:rsidR="009F46EB" w:rsidRDefault="007A3A1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5DF388" wp14:editId="56287F23">
                <wp:simplePos x="0" y="0"/>
                <wp:positionH relativeFrom="margin">
                  <wp:align>right</wp:align>
                </wp:positionH>
                <wp:positionV relativeFrom="paragraph">
                  <wp:posOffset>6699250</wp:posOffset>
                </wp:positionV>
                <wp:extent cx="5981700" cy="924533"/>
                <wp:effectExtent l="12700" t="12700" r="2540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924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14:paraId="615F6D0A" w14:textId="16BBB3CC" w:rsidR="00DE4B71" w:rsidRPr="007A3A16" w:rsidRDefault="00DE4B71" w:rsidP="00022B33">
                            <w:pPr>
                              <w:jc w:val="center"/>
                              <w:rPr>
                                <w:rFonts w:ascii="Arial" w:hAnsi="Arial" w:cs="Arial"/>
                                <w:color w:val="C45911" w:themeColor="accent2" w:themeShade="BF"/>
                              </w:rPr>
                            </w:pPr>
                          </w:p>
                          <w:p w14:paraId="39ED53C7" w14:textId="7BB6DBCE" w:rsidR="00022B33" w:rsidRPr="009D0820" w:rsidRDefault="007A3A16" w:rsidP="00022B33">
                            <w:pPr>
                              <w:jc w:val="center"/>
                              <w:rPr>
                                <w:rFonts w:ascii="Arial" w:hAnsi="Arial" w:cs="Arial"/>
                                <w:color w:val="C45911" w:themeColor="accent2" w:themeShade="BF"/>
                              </w:rPr>
                            </w:pPr>
                            <w:r w:rsidRPr="009D0820">
                              <w:rPr>
                                <w:rFonts w:ascii="Arial" w:hAnsi="Arial" w:cs="Arial"/>
                                <w:color w:val="C45911" w:themeColor="accent2" w:themeShade="BF"/>
                              </w:rPr>
                              <w:t>Lenoir County Cooperative Extension Center</w:t>
                            </w:r>
                          </w:p>
                          <w:p w14:paraId="311B6E74" w14:textId="60484DEA" w:rsidR="007A3A16" w:rsidRPr="009D0820" w:rsidRDefault="007A3A16" w:rsidP="00022B33">
                            <w:pPr>
                              <w:jc w:val="center"/>
                              <w:rPr>
                                <w:rFonts w:ascii="Arial" w:hAnsi="Arial" w:cs="Arial"/>
                                <w:color w:val="C45911" w:themeColor="accent2" w:themeShade="BF"/>
                              </w:rPr>
                            </w:pPr>
                            <w:r w:rsidRPr="009D0820">
                              <w:rPr>
                                <w:rFonts w:ascii="Arial" w:hAnsi="Arial" w:cs="Arial"/>
                                <w:color w:val="C45911" w:themeColor="accent2" w:themeShade="BF"/>
                              </w:rPr>
                              <w:t>1791 Hwy. 11 – 55</w:t>
                            </w:r>
                          </w:p>
                          <w:p w14:paraId="4CA0871C" w14:textId="57763431" w:rsidR="007A3A16" w:rsidRPr="009D0820" w:rsidRDefault="007A3A16" w:rsidP="00022B33">
                            <w:pPr>
                              <w:jc w:val="center"/>
                              <w:rPr>
                                <w:rFonts w:ascii="Arial" w:hAnsi="Arial" w:cs="Arial"/>
                                <w:color w:val="C45911" w:themeColor="accent2" w:themeShade="BF"/>
                              </w:rPr>
                            </w:pPr>
                            <w:r w:rsidRPr="009D0820">
                              <w:rPr>
                                <w:rFonts w:ascii="Arial" w:hAnsi="Arial" w:cs="Arial"/>
                                <w:color w:val="C45911" w:themeColor="accent2" w:themeShade="BF"/>
                              </w:rPr>
                              <w:t>Kinston, NC 28504</w:t>
                            </w:r>
                          </w:p>
                          <w:p w14:paraId="6F022226" w14:textId="77777777" w:rsidR="00022B33" w:rsidRPr="00022B33" w:rsidRDefault="00022B33" w:rsidP="00022B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DF38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19.8pt;margin-top:527.5pt;width:471pt;height:72.8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" fillcolor="white [3201]" strokecolor="#fbe4d5 [661]" strokeweight="3pt">
                <v:textbox>
                  <w:txbxContent>
                    <w:p w14:paraId="615F6D0A" w14:textId="16BBB3CC" w:rsidR="00DE4B71" w:rsidRPr="007A3A16" w:rsidRDefault="00DE4B71" w:rsidP="00022B33">
                      <w:pPr>
                        <w:jc w:val="center"/>
                        <w:rPr>
                          <w:rFonts w:ascii="Arial" w:hAnsi="Arial" w:cs="Arial"/>
                          <w:color w:val="C45911" w:themeColor="accent2" w:themeShade="BF"/>
                        </w:rPr>
                      </w:pPr>
                    </w:p>
                    <w:p w14:paraId="39ED53C7" w14:textId="7BB6DBCE" w:rsidR="00022B33" w:rsidRPr="009D0820" w:rsidRDefault="007A3A16" w:rsidP="00022B33">
                      <w:pPr>
                        <w:jc w:val="center"/>
                        <w:rPr>
                          <w:rFonts w:ascii="Arial" w:hAnsi="Arial" w:cs="Arial"/>
                          <w:color w:val="C45911" w:themeColor="accent2" w:themeShade="BF"/>
                        </w:rPr>
                      </w:pPr>
                      <w:r w:rsidRPr="009D0820">
                        <w:rPr>
                          <w:rFonts w:ascii="Arial" w:hAnsi="Arial" w:cs="Arial"/>
                          <w:color w:val="C45911" w:themeColor="accent2" w:themeShade="BF"/>
                        </w:rPr>
                        <w:t>Lenoir County Cooperative Extension Center</w:t>
                      </w:r>
                    </w:p>
                    <w:p w14:paraId="311B6E74" w14:textId="60484DEA" w:rsidR="007A3A16" w:rsidRPr="009D0820" w:rsidRDefault="007A3A16" w:rsidP="00022B33">
                      <w:pPr>
                        <w:jc w:val="center"/>
                        <w:rPr>
                          <w:rFonts w:ascii="Arial" w:hAnsi="Arial" w:cs="Arial"/>
                          <w:color w:val="C45911" w:themeColor="accent2" w:themeShade="BF"/>
                        </w:rPr>
                      </w:pPr>
                      <w:r w:rsidRPr="009D0820">
                        <w:rPr>
                          <w:rFonts w:ascii="Arial" w:hAnsi="Arial" w:cs="Arial"/>
                          <w:color w:val="C45911" w:themeColor="accent2" w:themeShade="BF"/>
                        </w:rPr>
                        <w:t>1791 Hwy. 11 – 55</w:t>
                      </w:r>
                    </w:p>
                    <w:p w14:paraId="4CA0871C" w14:textId="57763431" w:rsidR="007A3A16" w:rsidRPr="009D0820" w:rsidRDefault="007A3A16" w:rsidP="00022B33">
                      <w:pPr>
                        <w:jc w:val="center"/>
                        <w:rPr>
                          <w:rFonts w:ascii="Arial" w:hAnsi="Arial" w:cs="Arial"/>
                          <w:color w:val="C45911" w:themeColor="accent2" w:themeShade="BF"/>
                        </w:rPr>
                      </w:pPr>
                      <w:r w:rsidRPr="009D0820">
                        <w:rPr>
                          <w:rFonts w:ascii="Arial" w:hAnsi="Arial" w:cs="Arial"/>
                          <w:color w:val="C45911" w:themeColor="accent2" w:themeShade="BF"/>
                        </w:rPr>
                        <w:t>Kinston, NC 28504</w:t>
                      </w:r>
                    </w:p>
                    <w:p w14:paraId="6F022226" w14:textId="77777777" w:rsidR="00022B33" w:rsidRPr="00022B33" w:rsidRDefault="00022B33" w:rsidP="00022B33">
                      <w:pPr>
                        <w:jc w:val="center"/>
                        <w:rPr>
                          <w:rFonts w:ascii="Times New Roman" w:hAnsi="Times New Roman" w:cs="Times New Roman"/>
                          <w:color w:val="C45911" w:themeColor="accent2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3AC48E" wp14:editId="60503B4F">
                <wp:simplePos x="0" y="0"/>
                <wp:positionH relativeFrom="column">
                  <wp:posOffset>-3918</wp:posOffset>
                </wp:positionH>
                <wp:positionV relativeFrom="paragraph">
                  <wp:posOffset>6073140</wp:posOffset>
                </wp:positionV>
                <wp:extent cx="5926779" cy="428017"/>
                <wp:effectExtent l="0" t="0" r="4445" b="38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6779" cy="42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976FE7" w14:textId="711B5F96" w:rsidR="00DE4B71" w:rsidRPr="007A3A16" w:rsidRDefault="00DE4B71" w:rsidP="00DE4B7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A3A16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kern w:val="24"/>
                              </w:rPr>
                              <w:t xml:space="preserve">We are collecting now through March </w:t>
                            </w:r>
                            <w:r w:rsidR="0072394F" w:rsidRPr="007A3A16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kern w:val="24"/>
                              </w:rPr>
                              <w:t>1</w:t>
                            </w:r>
                            <w:r w:rsidR="00854873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kern w:val="24"/>
                              </w:rPr>
                              <w:t>4</w:t>
                            </w:r>
                            <w:r w:rsidRPr="007A3A16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kern w:val="24"/>
                              </w:rPr>
                              <w:t>. Please drop off your donations her</w:t>
                            </w:r>
                            <w:r w:rsidR="00C8597E" w:rsidRPr="007A3A16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kern w:val="24"/>
                              </w:rPr>
                              <w:t>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3AC48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-.3pt;margin-top:478.2pt;width:466.7pt;height:3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" fillcolor="white [3201]" stroked="f" strokeweight=".5pt">
                <v:textbox>
                  <w:txbxContent>
                    <w:p w14:paraId="38976FE7" w14:textId="711B5F96" w:rsidR="00DE4B71" w:rsidRPr="007A3A16" w:rsidRDefault="00DE4B71" w:rsidP="00DE4B7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A3A16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kern w:val="24"/>
                        </w:rPr>
                        <w:t xml:space="preserve">We are collecting now through March </w:t>
                      </w:r>
                      <w:r w:rsidR="0072394F" w:rsidRPr="007A3A16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kern w:val="24"/>
                        </w:rPr>
                        <w:t>1</w:t>
                      </w:r>
                      <w:r w:rsidR="00854873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kern w:val="24"/>
                        </w:rPr>
                        <w:t>4</w:t>
                      </w:r>
                      <w:r w:rsidRPr="007A3A16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kern w:val="24"/>
                        </w:rPr>
                        <w:t>. Please drop off your donations her</w:t>
                      </w:r>
                      <w:r w:rsidR="00C8597E" w:rsidRPr="007A3A16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kern w:val="24"/>
                        </w:rPr>
                        <w:t>e:</w:t>
                      </w:r>
                    </w:p>
                  </w:txbxContent>
                </v:textbox>
              </v:shape>
            </w:pict>
          </mc:Fallback>
        </mc:AlternateContent>
      </w:r>
      <w:r w:rsidR="00CC6A4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9B1D25" wp14:editId="3BC5FF9D">
                <wp:simplePos x="0" y="0"/>
                <wp:positionH relativeFrom="column">
                  <wp:posOffset>2676524</wp:posOffset>
                </wp:positionH>
                <wp:positionV relativeFrom="paragraph">
                  <wp:posOffset>717549</wp:posOffset>
                </wp:positionV>
                <wp:extent cx="3514725" cy="5133975"/>
                <wp:effectExtent l="19050" t="1905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513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14:paraId="68B9B41C" w14:textId="1064418B" w:rsidR="007A3A16" w:rsidRDefault="007A3A16" w:rsidP="007A3A1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133342E" w14:textId="5465BBE0" w:rsidR="00854873" w:rsidRDefault="00854873" w:rsidP="007A3A1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DE56141" w14:textId="43D0F57F" w:rsidR="00854873" w:rsidRDefault="00854873" w:rsidP="007A3A1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266DEC8" w14:textId="7F7D69BB" w:rsidR="00854873" w:rsidRDefault="00854873" w:rsidP="007A3A1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94E2B4A" w14:textId="16DF6F35" w:rsidR="00854873" w:rsidRDefault="00854873" w:rsidP="007A3A1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4524E90" w14:textId="77777777" w:rsidR="00854873" w:rsidRPr="00854873" w:rsidRDefault="00854873" w:rsidP="007A3A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54873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Please Donate Any Nonperishable Food Items to Help Feed Local Families in Lenoir County.</w:t>
                            </w:r>
                          </w:p>
                          <w:p w14:paraId="0B6611A1" w14:textId="77777777" w:rsidR="00854873" w:rsidRPr="00854873" w:rsidRDefault="00854873" w:rsidP="007A3A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E049956" w14:textId="77777777" w:rsidR="00854873" w:rsidRPr="00854873" w:rsidRDefault="00854873" w:rsidP="007A3A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4B9F602" w14:textId="7BD133D9" w:rsidR="00854873" w:rsidRPr="00854873" w:rsidRDefault="00854873" w:rsidP="007A3A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54873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Your Help and Participation is Greatly Appreciated!!!!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B1D25" id="Text Box 10" o:spid="_x0000_s1028" type="#_x0000_t202" style="position:absolute;margin-left:210.75pt;margin-top:56.5pt;width:276.75pt;height:40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" fillcolor="white [3201]" strokecolor="#fbe4d5 [661]" strokeweight="3pt">
                <v:textbox>
                  <w:txbxContent>
                    <w:p w14:paraId="68B9B41C" w14:textId="1064418B" w:rsidR="007A3A16" w:rsidRDefault="007A3A16" w:rsidP="007A3A16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133342E" w14:textId="5465BBE0" w:rsidR="00854873" w:rsidRDefault="00854873" w:rsidP="007A3A16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DE56141" w14:textId="43D0F57F" w:rsidR="00854873" w:rsidRDefault="00854873" w:rsidP="007A3A16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266DEC8" w14:textId="7F7D69BB" w:rsidR="00854873" w:rsidRDefault="00854873" w:rsidP="007A3A16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94E2B4A" w14:textId="16DF6F35" w:rsidR="00854873" w:rsidRDefault="00854873" w:rsidP="007A3A16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4524E90" w14:textId="77777777" w:rsidR="00854873" w:rsidRPr="00854873" w:rsidRDefault="00854873" w:rsidP="007A3A1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854873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Please Donate Any Nonperishable Food Items to Help Feed Local Families in Lenoir County.</w:t>
                      </w:r>
                    </w:p>
                    <w:p w14:paraId="0B6611A1" w14:textId="77777777" w:rsidR="00854873" w:rsidRPr="00854873" w:rsidRDefault="00854873" w:rsidP="007A3A1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E049956" w14:textId="77777777" w:rsidR="00854873" w:rsidRPr="00854873" w:rsidRDefault="00854873" w:rsidP="007A3A1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4B9F602" w14:textId="7BD133D9" w:rsidR="00854873" w:rsidRPr="00854873" w:rsidRDefault="00854873" w:rsidP="007A3A1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854873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Your Help and Participation is Greatly Appreciated!!!!   </w:t>
                      </w:r>
                    </w:p>
                  </w:txbxContent>
                </v:textbox>
              </v:shape>
            </w:pict>
          </mc:Fallback>
        </mc:AlternateContent>
      </w:r>
      <w:r w:rsidR="00CC6A44">
        <w:rPr>
          <w:noProof/>
        </w:rPr>
        <w:drawing>
          <wp:anchor distT="36576" distB="36576" distL="36576" distR="36576" simplePos="0" relativeHeight="251658240" behindDoc="0" locked="0" layoutInCell="1" allowOverlap="1" wp14:anchorId="27CBCA94" wp14:editId="084BE882">
            <wp:simplePos x="0" y="0"/>
            <wp:positionH relativeFrom="column">
              <wp:posOffset>-4055649</wp:posOffset>
            </wp:positionH>
            <wp:positionV relativeFrom="paragraph">
              <wp:posOffset>-385266</wp:posOffset>
            </wp:positionV>
            <wp:extent cx="6995160" cy="613551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236767">
                      <a:off x="0" y="0"/>
                      <a:ext cx="7009335" cy="614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A19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1BCE5FE" wp14:editId="64A7A79E">
                <wp:simplePos x="0" y="0"/>
                <wp:positionH relativeFrom="column">
                  <wp:posOffset>2171700</wp:posOffset>
                </wp:positionH>
                <wp:positionV relativeFrom="paragraph">
                  <wp:posOffset>79375</wp:posOffset>
                </wp:positionV>
                <wp:extent cx="4200525" cy="55245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FE4A4" w14:textId="0C2D54CA" w:rsidR="00C03A19" w:rsidRPr="0021044D" w:rsidRDefault="0005399B" w:rsidP="00EA7B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kern w:val="28"/>
                                <w:sz w:val="28"/>
                                <w:szCs w:val="28"/>
                              </w:rPr>
                            </w:pPr>
                            <w:r w:rsidRPr="0021044D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kern w:val="28"/>
                                <w:sz w:val="28"/>
                                <w:szCs w:val="28"/>
                              </w:rPr>
                              <w:t>HELP US BRING A MEAL TO LOCAL FAMILIES</w:t>
                            </w:r>
                          </w:p>
                          <w:p w14:paraId="421A8AF2" w14:textId="47AD13BF" w:rsidR="00EA7B68" w:rsidRPr="00C03A19" w:rsidRDefault="00EA7B68" w:rsidP="00EA7B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2711D21" w14:textId="77777777" w:rsidR="0021044D" w:rsidRDefault="002104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CE5FE" id="Text Box 8" o:spid="_x0000_s1029" type="#_x0000_t202" style="position:absolute;margin-left:171pt;margin-top:6.25pt;width:330.75pt;height:43.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" fillcolor="white [3201]" stroked="f" strokeweight=".5pt">
                <v:textbox>
                  <w:txbxContent>
                    <w:p w14:paraId="2FAFE4A4" w14:textId="0C2D54CA" w:rsidR="00C03A19" w:rsidRPr="0021044D" w:rsidRDefault="0005399B" w:rsidP="00EA7B6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kern w:val="28"/>
                          <w:sz w:val="28"/>
                          <w:szCs w:val="28"/>
                        </w:rPr>
                      </w:pPr>
                      <w:r w:rsidRPr="0021044D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kern w:val="28"/>
                          <w:sz w:val="28"/>
                          <w:szCs w:val="28"/>
                        </w:rPr>
                        <w:t>HELP US BRING A MEAL TO LOCAL FAMILIES</w:t>
                      </w:r>
                    </w:p>
                    <w:p w14:paraId="421A8AF2" w14:textId="47AD13BF" w:rsidR="00EA7B68" w:rsidRPr="00C03A19" w:rsidRDefault="00EA7B68" w:rsidP="00EA7B6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02711D21" w14:textId="77777777" w:rsidR="0021044D" w:rsidRDefault="0021044D"/>
                  </w:txbxContent>
                </v:textbox>
              </v:shape>
            </w:pict>
          </mc:Fallback>
        </mc:AlternateContent>
      </w:r>
      <w:r w:rsidR="0009162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A6857C" wp14:editId="2964B1F0">
                <wp:simplePos x="0" y="0"/>
                <wp:positionH relativeFrom="page">
                  <wp:align>left</wp:align>
                </wp:positionH>
                <wp:positionV relativeFrom="paragraph">
                  <wp:posOffset>-444500</wp:posOffset>
                </wp:positionV>
                <wp:extent cx="466725" cy="6429375"/>
                <wp:effectExtent l="0" t="0" r="9525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6429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7FE04" id="Rectangle 7" o:spid="_x0000_s1026" style="position:absolute;margin-left:0;margin-top:-35pt;width:36.75pt;height:506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" fillcolor="white [3212]" stroked="f" strokeweight="1pt">
                <w10:wrap anchorx="page"/>
              </v:rect>
            </w:pict>
          </mc:Fallback>
        </mc:AlternateContent>
      </w:r>
    </w:p>
    <w:sectPr w:rsidR="009F46EB" w:rsidSect="005C0842">
      <w:headerReference w:type="default" r:id="rId8"/>
      <w:footerReference w:type="default" r:id="rId9"/>
      <w:pgSz w:w="12240" w:h="15840"/>
      <w:pgMar w:top="2052" w:right="1440" w:bottom="1926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22F02" w14:textId="77777777" w:rsidR="00EE7844" w:rsidRDefault="00EE7844" w:rsidP="00246691">
      <w:r>
        <w:separator/>
      </w:r>
    </w:p>
  </w:endnote>
  <w:endnote w:type="continuationSeparator" w:id="0">
    <w:p w14:paraId="62BE3C0F" w14:textId="77777777" w:rsidR="00EE7844" w:rsidRDefault="00EE7844" w:rsidP="00246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CAA5F" w14:textId="77777777" w:rsidR="00246691" w:rsidRDefault="00246691">
    <w:pPr>
      <w:pStyle w:val="Foot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0697DE90" wp14:editId="0B41EFE4">
          <wp:simplePos x="0" y="0"/>
          <wp:positionH relativeFrom="page">
            <wp:posOffset>0</wp:posOffset>
          </wp:positionH>
          <wp:positionV relativeFrom="page">
            <wp:posOffset>8686800</wp:posOffset>
          </wp:positionV>
          <wp:extent cx="7735824" cy="1380744"/>
          <wp:effectExtent l="0" t="0" r="0" b="3810"/>
          <wp:wrapNone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5824" cy="13807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70D6C" w14:textId="77777777" w:rsidR="00EE7844" w:rsidRDefault="00EE7844" w:rsidP="00246691">
      <w:r>
        <w:separator/>
      </w:r>
    </w:p>
  </w:footnote>
  <w:footnote w:type="continuationSeparator" w:id="0">
    <w:p w14:paraId="7E894293" w14:textId="77777777" w:rsidR="00EE7844" w:rsidRDefault="00EE7844" w:rsidP="002466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A4561" w14:textId="4287256C" w:rsidR="00246691" w:rsidRDefault="005C0842">
    <w:pPr>
      <w:pStyle w:val="Header"/>
    </w:pPr>
    <w:r>
      <w:rPr>
        <w:noProof/>
      </w:rPr>
      <w:t xml:space="preserve">                                                                                </w:t>
    </w:r>
    <w:r>
      <w:rPr>
        <w:noProof/>
      </w:rPr>
      <w:drawing>
        <wp:inline distT="0" distB="0" distL="0" distR="0" wp14:anchorId="35873123" wp14:editId="6621134F">
          <wp:extent cx="2943225" cy="1204691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9998" cy="1211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6691">
      <w:rPr>
        <w:noProof/>
      </w:rPr>
      <w:drawing>
        <wp:anchor distT="0" distB="0" distL="114300" distR="114300" simplePos="0" relativeHeight="251658240" behindDoc="1" locked="1" layoutInCell="1" allowOverlap="1" wp14:anchorId="5F8F0F3C" wp14:editId="0E484BF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35824" cy="1380744"/>
          <wp:effectExtent l="0" t="0" r="0" b="381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5824" cy="13807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51B38"/>
    <w:multiLevelType w:val="hybridMultilevel"/>
    <w:tmpl w:val="6E7E3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9544B"/>
    <w:multiLevelType w:val="hybridMultilevel"/>
    <w:tmpl w:val="0F7EC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842"/>
    <w:rsid w:val="00022B33"/>
    <w:rsid w:val="0005399B"/>
    <w:rsid w:val="00091622"/>
    <w:rsid w:val="0010139F"/>
    <w:rsid w:val="00113C84"/>
    <w:rsid w:val="001967C5"/>
    <w:rsid w:val="0021044D"/>
    <w:rsid w:val="002128DA"/>
    <w:rsid w:val="00246691"/>
    <w:rsid w:val="00254F62"/>
    <w:rsid w:val="00317304"/>
    <w:rsid w:val="003741DF"/>
    <w:rsid w:val="003E4CD5"/>
    <w:rsid w:val="003F6D91"/>
    <w:rsid w:val="0040255E"/>
    <w:rsid w:val="00411883"/>
    <w:rsid w:val="0041477F"/>
    <w:rsid w:val="004955C2"/>
    <w:rsid w:val="004C66D3"/>
    <w:rsid w:val="00510B75"/>
    <w:rsid w:val="00550877"/>
    <w:rsid w:val="00561E1A"/>
    <w:rsid w:val="005C0842"/>
    <w:rsid w:val="006B0B7C"/>
    <w:rsid w:val="00721953"/>
    <w:rsid w:val="0072394F"/>
    <w:rsid w:val="007A3A16"/>
    <w:rsid w:val="008173AC"/>
    <w:rsid w:val="0083703D"/>
    <w:rsid w:val="00854873"/>
    <w:rsid w:val="009565B0"/>
    <w:rsid w:val="009D0820"/>
    <w:rsid w:val="00A34BDC"/>
    <w:rsid w:val="00BA59BA"/>
    <w:rsid w:val="00C03A19"/>
    <w:rsid w:val="00C8597E"/>
    <w:rsid w:val="00CA0351"/>
    <w:rsid w:val="00CC6A44"/>
    <w:rsid w:val="00CD1011"/>
    <w:rsid w:val="00D418A7"/>
    <w:rsid w:val="00DE4B71"/>
    <w:rsid w:val="00EA01E2"/>
    <w:rsid w:val="00EA3714"/>
    <w:rsid w:val="00EA7B68"/>
    <w:rsid w:val="00EB3B63"/>
    <w:rsid w:val="00EE7844"/>
    <w:rsid w:val="00F7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8FF76A"/>
  <w14:defaultImageDpi w14:val="32767"/>
  <w15:chartTrackingRefBased/>
  <w15:docId w15:val="{AABBBFED-DDCC-4F0F-83FB-0F43295F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66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691"/>
  </w:style>
  <w:style w:type="paragraph" w:styleId="Footer">
    <w:name w:val="footer"/>
    <w:basedOn w:val="Normal"/>
    <w:link w:val="FooterChar"/>
    <w:uiPriority w:val="99"/>
    <w:unhideWhenUsed/>
    <w:rsid w:val="002466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691"/>
  </w:style>
  <w:style w:type="paragraph" w:styleId="ListParagraph">
    <w:name w:val="List Paragraph"/>
    <w:basedOn w:val="Normal"/>
    <w:uiPriority w:val="34"/>
    <w:qFormat/>
    <w:rsid w:val="008370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blitch.AGRICULTURE\Downloads\NCC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C:\Users\jablitch.AGRICULTURE\Downloads\NCCE Template.dotx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Blitch</dc:creator>
  <cp:keywords/>
  <dc:description/>
  <cp:lastModifiedBy>Microsoft Office User</cp:lastModifiedBy>
  <cp:revision>2</cp:revision>
  <cp:lastPrinted>2022-02-23T20:37:00Z</cp:lastPrinted>
  <dcterms:created xsi:type="dcterms:W3CDTF">2022-03-02T17:32:00Z</dcterms:created>
  <dcterms:modified xsi:type="dcterms:W3CDTF">2022-03-02T17:32:00Z</dcterms:modified>
</cp:coreProperties>
</file>